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80760" w14:textId="77777777" w:rsidR="009A7E06" w:rsidRDefault="009A7E06" w:rsidP="009A7E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NYKSON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248FD295" w14:textId="77777777" w:rsidR="009A7E06" w:rsidRDefault="009A7E06" w:rsidP="009A7E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3C8E5667" w14:textId="77777777" w:rsidR="009A7E06" w:rsidRDefault="009A7E06" w:rsidP="009A7E06">
      <w:pPr>
        <w:pStyle w:val="NoSpacing"/>
        <w:rPr>
          <w:rFonts w:cs="Times New Roman"/>
          <w:szCs w:val="24"/>
        </w:rPr>
      </w:pPr>
    </w:p>
    <w:p w14:paraId="3B9570B4" w14:textId="77777777" w:rsidR="009A7E06" w:rsidRDefault="009A7E06" w:rsidP="009A7E06">
      <w:pPr>
        <w:pStyle w:val="NoSpacing"/>
        <w:rPr>
          <w:rFonts w:cs="Times New Roman"/>
          <w:szCs w:val="24"/>
        </w:rPr>
      </w:pPr>
    </w:p>
    <w:p w14:paraId="6F118793" w14:textId="77777777" w:rsidR="009A7E06" w:rsidRDefault="009A7E06" w:rsidP="009A7E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was employed by the Minster.</w:t>
      </w:r>
    </w:p>
    <w:p w14:paraId="0E8AF89C" w14:textId="77777777" w:rsidR="009A7E06" w:rsidRDefault="009A7E06" w:rsidP="009A7E0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p.223)</w:t>
      </w:r>
    </w:p>
    <w:p w14:paraId="047022DC" w14:textId="77777777" w:rsidR="009A7E06" w:rsidRDefault="009A7E06" w:rsidP="009A7E06">
      <w:pPr>
        <w:pStyle w:val="NoSpacing"/>
        <w:rPr>
          <w:rFonts w:cs="Times New Roman"/>
          <w:szCs w:val="24"/>
        </w:rPr>
      </w:pPr>
    </w:p>
    <w:p w14:paraId="5CF60F83" w14:textId="77777777" w:rsidR="009A7E06" w:rsidRDefault="009A7E06" w:rsidP="009A7E06">
      <w:pPr>
        <w:pStyle w:val="NoSpacing"/>
        <w:rPr>
          <w:rFonts w:cs="Times New Roman"/>
          <w:szCs w:val="24"/>
        </w:rPr>
      </w:pPr>
    </w:p>
    <w:p w14:paraId="66BDFA44" w14:textId="77777777" w:rsidR="009A7E06" w:rsidRDefault="009A7E06" w:rsidP="009A7E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54F7A0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170C6" w14:textId="77777777" w:rsidR="009A7E06" w:rsidRDefault="009A7E06" w:rsidP="009139A6">
      <w:r>
        <w:separator/>
      </w:r>
    </w:p>
  </w:endnote>
  <w:endnote w:type="continuationSeparator" w:id="0">
    <w:p w14:paraId="31CDD65F" w14:textId="77777777" w:rsidR="009A7E06" w:rsidRDefault="009A7E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7FE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18F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6D1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24816" w14:textId="77777777" w:rsidR="009A7E06" w:rsidRDefault="009A7E06" w:rsidP="009139A6">
      <w:r>
        <w:separator/>
      </w:r>
    </w:p>
  </w:footnote>
  <w:footnote w:type="continuationSeparator" w:id="0">
    <w:p w14:paraId="4896A5AF" w14:textId="77777777" w:rsidR="009A7E06" w:rsidRDefault="009A7E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A31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D83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4E1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0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A7E06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3971"/>
  <w15:chartTrackingRefBased/>
  <w15:docId w15:val="{47E689FC-2AE5-4A8D-A2FE-7AD0B4BD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2024-05-07T16:15:00Z</dcterms:created>
  <dcterms:modified xsi:type="dcterms:W3CDTF">2024-05-07T16:16:00Z</dcterms:modified>
</cp:coreProperties>
</file>