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ECEADC" w14:textId="77777777" w:rsidR="00BE47B7" w:rsidRDefault="00BE47B7" w:rsidP="00BE47B7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NYKSON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fl.1463)</w:t>
      </w:r>
    </w:p>
    <w:p w14:paraId="47FAC6A6" w14:textId="77777777" w:rsidR="00BE47B7" w:rsidRDefault="00BE47B7" w:rsidP="00BE47B7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Pontefract. Butcher.</w:t>
      </w:r>
    </w:p>
    <w:p w14:paraId="7AA3A824" w14:textId="77777777" w:rsidR="00BE47B7" w:rsidRDefault="00BE47B7" w:rsidP="00BE47B7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</w:p>
    <w:p w14:paraId="7376651C" w14:textId="77777777" w:rsidR="00BE47B7" w:rsidRDefault="00BE47B7" w:rsidP="00BE47B7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</w:p>
    <w:p w14:paraId="2011E314" w14:textId="77777777" w:rsidR="00BE47B7" w:rsidRDefault="00BE47B7" w:rsidP="00BE47B7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1463</w:t>
      </w:r>
      <w:r>
        <w:rPr>
          <w:rFonts w:cs="Times New Roman"/>
          <w:szCs w:val="24"/>
        </w:rPr>
        <w:tab/>
        <w:t xml:space="preserve">Richard de Ledes, Prior of Monk Bretton Priory(q.v.), brought a </w:t>
      </w:r>
      <w:proofErr w:type="gramStart"/>
      <w:r>
        <w:rPr>
          <w:rFonts w:cs="Times New Roman"/>
          <w:szCs w:val="24"/>
        </w:rPr>
        <w:t>plaint</w:t>
      </w:r>
      <w:proofErr w:type="gramEnd"/>
    </w:p>
    <w:p w14:paraId="69412C23" w14:textId="77777777" w:rsidR="00BE47B7" w:rsidRDefault="00BE47B7" w:rsidP="00BE47B7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of debt against him and four others.</w:t>
      </w:r>
    </w:p>
    <w:p w14:paraId="04472B90" w14:textId="77777777" w:rsidR="00BE47B7" w:rsidRDefault="00BE47B7" w:rsidP="00BE47B7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657883">
          <w:rPr>
            <w:rStyle w:val="Hyperlink"/>
            <w:rFonts w:cs="Times New Roman"/>
            <w:szCs w:val="24"/>
          </w:rPr>
          <w:t>https://waalt.uh.edu/index.php/CP40/807</w:t>
        </w:r>
      </w:hyperlink>
      <w:r>
        <w:rPr>
          <w:rFonts w:cs="Times New Roman"/>
          <w:szCs w:val="24"/>
        </w:rPr>
        <w:t xml:space="preserve"> )</w:t>
      </w:r>
    </w:p>
    <w:p w14:paraId="395ED58E" w14:textId="77777777" w:rsidR="00BE47B7" w:rsidRDefault="00BE47B7" w:rsidP="00BE47B7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</w:p>
    <w:p w14:paraId="063382CE" w14:textId="77777777" w:rsidR="00BE47B7" w:rsidRDefault="00BE47B7" w:rsidP="00BE47B7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</w:p>
    <w:p w14:paraId="012DC0A1" w14:textId="77777777" w:rsidR="00BE47B7" w:rsidRDefault="00BE47B7" w:rsidP="00BE47B7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16 May 2024</w:t>
      </w:r>
    </w:p>
    <w:p w14:paraId="2C90014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A89D2B" w14:textId="77777777" w:rsidR="00BE47B7" w:rsidRDefault="00BE47B7" w:rsidP="009139A6">
      <w:r>
        <w:separator/>
      </w:r>
    </w:p>
  </w:endnote>
  <w:endnote w:type="continuationSeparator" w:id="0">
    <w:p w14:paraId="411DE4AC" w14:textId="77777777" w:rsidR="00BE47B7" w:rsidRDefault="00BE47B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3CDAB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9E655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51378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8D73DD" w14:textId="77777777" w:rsidR="00BE47B7" w:rsidRDefault="00BE47B7" w:rsidP="009139A6">
      <w:r>
        <w:separator/>
      </w:r>
    </w:p>
  </w:footnote>
  <w:footnote w:type="continuationSeparator" w:id="0">
    <w:p w14:paraId="48A405A8" w14:textId="77777777" w:rsidR="00BE47B7" w:rsidRDefault="00BE47B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B2FA0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DBDBA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102C4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7B7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9D4751"/>
    <w:rsid w:val="00A3176C"/>
    <w:rsid w:val="00AE65F8"/>
    <w:rsid w:val="00BA00AB"/>
    <w:rsid w:val="00BE47B7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1EED6E"/>
  <w15:chartTrackingRefBased/>
  <w15:docId w15:val="{1C1D50D5-9F04-4ED6-A147-ECB7F6D9E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E47B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0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2024-05-16T09:13:00Z</dcterms:created>
  <dcterms:modified xsi:type="dcterms:W3CDTF">2024-05-16T09:14:00Z</dcterms:modified>
</cp:coreProperties>
</file>