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882" w:rsidRDefault="00657882" w:rsidP="00657882">
      <w:pPr>
        <w:pStyle w:val="NoSpacing"/>
      </w:pPr>
      <w:r>
        <w:rPr>
          <w:u w:val="single"/>
        </w:rPr>
        <w:t>William NYK</w:t>
      </w:r>
      <w:r>
        <w:t xml:space="preserve">      (fl.1439)</w:t>
      </w:r>
    </w:p>
    <w:p w:rsidR="00657882" w:rsidRDefault="00657882" w:rsidP="00657882">
      <w:pPr>
        <w:pStyle w:val="NoSpacing"/>
      </w:pPr>
    </w:p>
    <w:p w:rsidR="00657882" w:rsidRDefault="00657882" w:rsidP="00657882">
      <w:pPr>
        <w:pStyle w:val="NoSpacing"/>
      </w:pPr>
    </w:p>
    <w:p w:rsidR="0022387B" w:rsidRDefault="0022387B" w:rsidP="0022387B">
      <w:pPr>
        <w:pStyle w:val="NoSpacing"/>
      </w:pPr>
      <w:r>
        <w:t>11 Aug.1433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 xml:space="preserve">, </w:t>
      </w:r>
    </w:p>
    <w:p w:rsidR="0022387B" w:rsidRDefault="0022387B" w:rsidP="0022387B">
      <w:pPr>
        <w:pStyle w:val="NoSpacing"/>
      </w:pPr>
      <w:r>
        <w:tab/>
      </w:r>
      <w:r>
        <w:tab/>
        <w:t xml:space="preserve">Derbyshire, into lands of the late Joan </w:t>
      </w:r>
      <w:proofErr w:type="spellStart"/>
      <w:r>
        <w:t>Swynbourne</w:t>
      </w:r>
      <w:proofErr w:type="spellEnd"/>
      <w:r>
        <w:t>(q.v.).</w:t>
      </w:r>
    </w:p>
    <w:p w:rsidR="0022387B" w:rsidRDefault="0022387B" w:rsidP="0065788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24-80)</w:t>
      </w:r>
    </w:p>
    <w:p w:rsidR="00657882" w:rsidRDefault="00657882" w:rsidP="00657882">
      <w:pPr>
        <w:pStyle w:val="NoSpacing"/>
      </w:pPr>
      <w:r>
        <w:t>24 Sep.1439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657882" w:rsidRDefault="00657882" w:rsidP="00657882">
      <w:pPr>
        <w:pStyle w:val="NoSpacing"/>
      </w:pPr>
      <w:r>
        <w:tab/>
      </w:r>
      <w:r>
        <w:tab/>
        <w:t xml:space="preserve">Derbyshire, into lands held by the late Giles </w:t>
      </w:r>
      <w:proofErr w:type="spellStart"/>
      <w:r>
        <w:t>Swynarton</w:t>
      </w:r>
      <w:proofErr w:type="spellEnd"/>
      <w:r>
        <w:t>(q.v.).</w:t>
      </w:r>
    </w:p>
    <w:p w:rsidR="00657882" w:rsidRDefault="00657882" w:rsidP="00657882">
      <w:pPr>
        <w:pStyle w:val="NoSpacing"/>
      </w:pPr>
      <w:r>
        <w:tab/>
      </w:r>
      <w:r>
        <w:tab/>
        <w:t>(</w:t>
      </w:r>
      <w:hyperlink r:id="rId6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25-337)</w:t>
      </w:r>
    </w:p>
    <w:p w:rsidR="00657882" w:rsidRDefault="00657882" w:rsidP="00657882">
      <w:pPr>
        <w:pStyle w:val="NoSpacing"/>
      </w:pPr>
    </w:p>
    <w:p w:rsidR="00657882" w:rsidRDefault="00657882" w:rsidP="00657882">
      <w:pPr>
        <w:pStyle w:val="NoSpacing"/>
      </w:pPr>
    </w:p>
    <w:p w:rsidR="00E47068" w:rsidRDefault="00657882" w:rsidP="00657882">
      <w:pPr>
        <w:pStyle w:val="NoSpacing"/>
      </w:pPr>
      <w:r>
        <w:t>14 September 2015</w:t>
      </w:r>
    </w:p>
    <w:p w:rsidR="0022387B" w:rsidRPr="00657882" w:rsidRDefault="0022387B" w:rsidP="00657882">
      <w:pPr>
        <w:pStyle w:val="NoSpacing"/>
      </w:pPr>
      <w:r>
        <w:t>27 September 2016</w:t>
      </w:r>
      <w:bookmarkStart w:id="0" w:name="_GoBack"/>
      <w:bookmarkEnd w:id="0"/>
    </w:p>
    <w:sectPr w:rsidR="0022387B" w:rsidRPr="006578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882" w:rsidRDefault="00657882" w:rsidP="00920DE3">
      <w:pPr>
        <w:spacing w:after="0" w:line="240" w:lineRule="auto"/>
      </w:pPr>
      <w:r>
        <w:separator/>
      </w:r>
    </w:p>
  </w:endnote>
  <w:endnote w:type="continuationSeparator" w:id="0">
    <w:p w:rsidR="00657882" w:rsidRDefault="006578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882" w:rsidRDefault="00657882" w:rsidP="00920DE3">
      <w:pPr>
        <w:spacing w:after="0" w:line="240" w:lineRule="auto"/>
      </w:pPr>
      <w:r>
        <w:separator/>
      </w:r>
    </w:p>
  </w:footnote>
  <w:footnote w:type="continuationSeparator" w:id="0">
    <w:p w:rsidR="00657882" w:rsidRDefault="006578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82"/>
    <w:rsid w:val="00120749"/>
    <w:rsid w:val="0022387B"/>
    <w:rsid w:val="00624CAE"/>
    <w:rsid w:val="0065788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CC74"/>
  <w15:docId w15:val="{1C543EF9-9D5A-4C33-BCE0-151594F4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78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2015-09-14T21:15:00Z</dcterms:created>
  <dcterms:modified xsi:type="dcterms:W3CDTF">2016-09-27T07:05:00Z</dcterms:modified>
</cp:coreProperties>
</file>