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FE0" w:rsidRDefault="00493FE0" w:rsidP="00493F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NYGHTYNGHALE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493FE0" w:rsidRDefault="00493FE0" w:rsidP="00493F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3FE0" w:rsidRDefault="00493FE0" w:rsidP="00493F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3FE0" w:rsidRDefault="00493FE0" w:rsidP="00493F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Dec.1419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Wolverhampton,</w:t>
      </w:r>
    </w:p>
    <w:p w:rsidR="00493FE0" w:rsidRDefault="00493FE0" w:rsidP="00493F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Staffordshire, into the lands of the late Sir Walter Clopton(q.v.).</w:t>
      </w:r>
    </w:p>
    <w:p w:rsidR="00493FE0" w:rsidRDefault="00493FE0" w:rsidP="00493F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21-247)</w:t>
      </w:r>
    </w:p>
    <w:p w:rsidR="00493FE0" w:rsidRDefault="00493FE0" w:rsidP="00493F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3FE0" w:rsidRDefault="00493FE0" w:rsidP="00493F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493FE0" w:rsidRDefault="00493FE0" w:rsidP="00493F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February 2016</w:t>
      </w:r>
      <w:bookmarkStart w:id="0" w:name="_GoBack"/>
      <w:bookmarkEnd w:id="0"/>
    </w:p>
    <w:sectPr w:rsidR="00DD5B8A" w:rsidRPr="00493F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3FE0" w:rsidRDefault="00493FE0" w:rsidP="00564E3C">
      <w:pPr>
        <w:spacing w:after="0" w:line="240" w:lineRule="auto"/>
      </w:pPr>
      <w:r>
        <w:separator/>
      </w:r>
    </w:p>
  </w:endnote>
  <w:endnote w:type="continuationSeparator" w:id="0">
    <w:p w:rsidR="00493FE0" w:rsidRDefault="00493FE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93FE0">
      <w:rPr>
        <w:rFonts w:ascii="Times New Roman" w:hAnsi="Times New Roman" w:cs="Times New Roman"/>
        <w:noProof/>
        <w:sz w:val="24"/>
        <w:szCs w:val="24"/>
      </w:rPr>
      <w:t>14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3FE0" w:rsidRDefault="00493FE0" w:rsidP="00564E3C">
      <w:pPr>
        <w:spacing w:after="0" w:line="240" w:lineRule="auto"/>
      </w:pPr>
      <w:r>
        <w:separator/>
      </w:r>
    </w:p>
  </w:footnote>
  <w:footnote w:type="continuationSeparator" w:id="0">
    <w:p w:rsidR="00493FE0" w:rsidRDefault="00493FE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FE0"/>
    <w:rsid w:val="00372DC6"/>
    <w:rsid w:val="00493FE0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5D503"/>
  <w15:chartTrackingRefBased/>
  <w15:docId w15:val="{2FCC5509-57D9-4246-A37F-049668A52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2016-02-14T21:40:00Z</dcterms:created>
  <dcterms:modified xsi:type="dcterms:W3CDTF">2016-02-14T21:41:00Z</dcterms:modified>
</cp:coreProperties>
</file>