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4A6FD" w14:textId="77777777" w:rsidR="00405983" w:rsidRDefault="00405983" w:rsidP="004059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NYGHTYNGALE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C07266E" w14:textId="77777777" w:rsidR="00405983" w:rsidRDefault="00405983" w:rsidP="004059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Draper.</w:t>
      </w:r>
    </w:p>
    <w:p w14:paraId="195A20BB" w14:textId="77777777" w:rsidR="00405983" w:rsidRDefault="00405983" w:rsidP="00405983">
      <w:pPr>
        <w:rPr>
          <w:rFonts w:ascii="Times New Roman" w:hAnsi="Times New Roman" w:cs="Times New Roman"/>
        </w:rPr>
      </w:pPr>
    </w:p>
    <w:p w14:paraId="31A66673" w14:textId="77777777" w:rsidR="00405983" w:rsidRDefault="00405983" w:rsidP="00405983">
      <w:pPr>
        <w:rPr>
          <w:rFonts w:ascii="Times New Roman" w:hAnsi="Times New Roman" w:cs="Times New Roman"/>
        </w:rPr>
      </w:pPr>
    </w:p>
    <w:p w14:paraId="57B50C50" w14:textId="77777777" w:rsidR="00405983" w:rsidRDefault="00405983" w:rsidP="004059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William Orwell of London, tailor(q.v.), made a plaint of debt against</w:t>
      </w:r>
    </w:p>
    <w:p w14:paraId="57A63E4A" w14:textId="77777777" w:rsidR="00405983" w:rsidRDefault="00405983" w:rsidP="004059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Martin Walker of London, grocer(q.v.).</w:t>
      </w:r>
    </w:p>
    <w:p w14:paraId="1FB085EF" w14:textId="77777777" w:rsidR="00405983" w:rsidRDefault="00405983" w:rsidP="004059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74E3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20EEEA0" w14:textId="77777777" w:rsidR="00405983" w:rsidRDefault="00405983" w:rsidP="00405983">
      <w:pPr>
        <w:rPr>
          <w:rFonts w:ascii="Times New Roman" w:hAnsi="Times New Roman" w:cs="Times New Roman"/>
        </w:rPr>
      </w:pPr>
    </w:p>
    <w:p w14:paraId="21E550EF" w14:textId="77777777" w:rsidR="00405983" w:rsidRDefault="00405983" w:rsidP="00405983">
      <w:pPr>
        <w:rPr>
          <w:rFonts w:ascii="Times New Roman" w:hAnsi="Times New Roman" w:cs="Times New Roman"/>
        </w:rPr>
      </w:pPr>
    </w:p>
    <w:p w14:paraId="755EAE5F" w14:textId="77777777" w:rsidR="00405983" w:rsidRDefault="00405983" w:rsidP="004059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2018</w:t>
      </w:r>
    </w:p>
    <w:p w14:paraId="2F98ACCE" w14:textId="77777777" w:rsidR="006B2F86" w:rsidRPr="00E71FC3" w:rsidRDefault="004059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0272B" w14:textId="77777777" w:rsidR="00405983" w:rsidRDefault="00405983" w:rsidP="00E71FC3">
      <w:r>
        <w:separator/>
      </w:r>
    </w:p>
  </w:endnote>
  <w:endnote w:type="continuationSeparator" w:id="0">
    <w:p w14:paraId="4C2DEEA2" w14:textId="77777777" w:rsidR="00405983" w:rsidRDefault="0040598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F44D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A240B" w14:textId="77777777" w:rsidR="00405983" w:rsidRDefault="00405983" w:rsidP="00E71FC3">
      <w:r>
        <w:separator/>
      </w:r>
    </w:p>
  </w:footnote>
  <w:footnote w:type="continuationSeparator" w:id="0">
    <w:p w14:paraId="73DECDFA" w14:textId="77777777" w:rsidR="00405983" w:rsidRDefault="0040598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83"/>
    <w:rsid w:val="001A7C09"/>
    <w:rsid w:val="0040598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764A0"/>
  <w15:chartTrackingRefBased/>
  <w15:docId w15:val="{9F804FC0-0F00-4B9D-9F81-09B91792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98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059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2018-09-12T15:18:00Z</dcterms:created>
  <dcterms:modified xsi:type="dcterms:W3CDTF">2018-09-12T15:18:00Z</dcterms:modified>
</cp:coreProperties>
</file>