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B28" w:rsidRPr="00903CCF" w:rsidRDefault="00B20B28" w:rsidP="00B20B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  <w:u w:val="single"/>
        </w:rPr>
        <w:t>William NYED</w:t>
      </w:r>
      <w:r w:rsidRPr="00903CC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03CC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03CCF">
        <w:rPr>
          <w:rFonts w:ascii="Times New Roman" w:hAnsi="Times New Roman" w:cs="Times New Roman"/>
          <w:sz w:val="24"/>
          <w:szCs w:val="24"/>
        </w:rPr>
        <w:t>fl.1479)</w:t>
      </w:r>
    </w:p>
    <w:p w:rsidR="00B20B28" w:rsidRPr="00903CCF" w:rsidRDefault="00B20B28" w:rsidP="00B20B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Fingelsham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>, Kent.</w:t>
      </w:r>
    </w:p>
    <w:p w:rsidR="00B20B28" w:rsidRPr="00903CCF" w:rsidRDefault="00B20B28" w:rsidP="00B20B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20B28" w:rsidRPr="00903CCF" w:rsidRDefault="00B20B28" w:rsidP="00B20B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20B28" w:rsidRPr="00903CCF" w:rsidRDefault="00B20B28" w:rsidP="00B20B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ab/>
        <w:t>1479</w:t>
      </w:r>
      <w:r w:rsidRPr="00903CCF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B20B28" w:rsidRPr="00903CCF" w:rsidRDefault="00B20B28" w:rsidP="00B20B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B28" w:rsidRPr="00903CCF" w:rsidRDefault="00B20B28" w:rsidP="00B20B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B28" w:rsidRPr="00903CCF" w:rsidRDefault="00B20B28" w:rsidP="00B20B2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15 April 2016</w:t>
      </w:r>
    </w:p>
    <w:p w:rsidR="006B2F86" w:rsidRPr="00E71FC3" w:rsidRDefault="00B20B2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B28" w:rsidRDefault="00B20B28" w:rsidP="00E71FC3">
      <w:pPr>
        <w:spacing w:after="0" w:line="240" w:lineRule="auto"/>
      </w:pPr>
      <w:r>
        <w:separator/>
      </w:r>
    </w:p>
  </w:endnote>
  <w:endnote w:type="continuationSeparator" w:id="0">
    <w:p w:rsidR="00B20B28" w:rsidRDefault="00B20B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B28" w:rsidRDefault="00B20B28" w:rsidP="00E71FC3">
      <w:pPr>
        <w:spacing w:after="0" w:line="240" w:lineRule="auto"/>
      </w:pPr>
      <w:r>
        <w:separator/>
      </w:r>
    </w:p>
  </w:footnote>
  <w:footnote w:type="continuationSeparator" w:id="0">
    <w:p w:rsidR="00B20B28" w:rsidRDefault="00B20B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28"/>
    <w:rsid w:val="00AB52E8"/>
    <w:rsid w:val="00B16D3F"/>
    <w:rsid w:val="00B20B2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0DA757-CB6E-43A6-AECB-68F897C04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2016-05-14T19:45:00Z</dcterms:created>
  <dcterms:modified xsi:type="dcterms:W3CDTF">2016-05-14T19:45:00Z</dcterms:modified>
</cp:coreProperties>
</file>