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33B" w:rsidRPr="00903CCF" w:rsidRDefault="0060733B" w:rsidP="0060733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  <w:u w:val="single"/>
        </w:rPr>
        <w:t>Roger NYED</w:t>
      </w:r>
      <w:r w:rsidRPr="00903CC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903CCF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903CCF">
        <w:rPr>
          <w:rFonts w:ascii="Times New Roman" w:hAnsi="Times New Roman" w:cs="Times New Roman"/>
          <w:sz w:val="24"/>
          <w:szCs w:val="24"/>
        </w:rPr>
        <w:t>fl.1474)</w:t>
      </w:r>
    </w:p>
    <w:p w:rsidR="0060733B" w:rsidRPr="00903CCF" w:rsidRDefault="0060733B" w:rsidP="0060733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903CCF">
        <w:rPr>
          <w:rFonts w:ascii="Times New Roman" w:hAnsi="Times New Roman" w:cs="Times New Roman"/>
          <w:sz w:val="24"/>
          <w:szCs w:val="24"/>
        </w:rPr>
        <w:t>Fingelsham</w:t>
      </w:r>
      <w:proofErr w:type="spellEnd"/>
      <w:r w:rsidRPr="00903CCF">
        <w:rPr>
          <w:rFonts w:ascii="Times New Roman" w:hAnsi="Times New Roman" w:cs="Times New Roman"/>
          <w:sz w:val="24"/>
          <w:szCs w:val="24"/>
        </w:rPr>
        <w:t>, Kent.</w:t>
      </w:r>
    </w:p>
    <w:p w:rsidR="0060733B" w:rsidRPr="00903CCF" w:rsidRDefault="0060733B" w:rsidP="0060733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0733B" w:rsidRPr="00903CCF" w:rsidRDefault="0060733B" w:rsidP="0060733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0733B" w:rsidRPr="00903CCF" w:rsidRDefault="0060733B" w:rsidP="006073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</w:rPr>
        <w:tab/>
        <w:t>1474</w:t>
      </w:r>
      <w:r w:rsidRPr="00903CCF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903CCF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903CCF">
        <w:rPr>
          <w:rFonts w:ascii="Times New Roman" w:hAnsi="Times New Roman" w:cs="Times New Roman"/>
          <w:sz w:val="24"/>
          <w:szCs w:val="24"/>
        </w:rPr>
        <w:t xml:space="preserve"> p.351)</w:t>
      </w:r>
    </w:p>
    <w:p w:rsidR="0060733B" w:rsidRPr="00903CCF" w:rsidRDefault="0060733B" w:rsidP="006073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733B" w:rsidRPr="00903CCF" w:rsidRDefault="0060733B" w:rsidP="006073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733B" w:rsidRPr="00903CCF" w:rsidRDefault="0060733B" w:rsidP="0060733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</w:rPr>
        <w:t>15 April 2016</w:t>
      </w:r>
    </w:p>
    <w:p w:rsidR="006B2F86" w:rsidRPr="00E71FC3" w:rsidRDefault="0060733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33B" w:rsidRDefault="0060733B" w:rsidP="00E71FC3">
      <w:pPr>
        <w:spacing w:after="0" w:line="240" w:lineRule="auto"/>
      </w:pPr>
      <w:r>
        <w:separator/>
      </w:r>
    </w:p>
  </w:endnote>
  <w:endnote w:type="continuationSeparator" w:id="0">
    <w:p w:rsidR="0060733B" w:rsidRDefault="006073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33B" w:rsidRDefault="0060733B" w:rsidP="00E71FC3">
      <w:pPr>
        <w:spacing w:after="0" w:line="240" w:lineRule="auto"/>
      </w:pPr>
      <w:r>
        <w:separator/>
      </w:r>
    </w:p>
  </w:footnote>
  <w:footnote w:type="continuationSeparator" w:id="0">
    <w:p w:rsidR="0060733B" w:rsidRDefault="006073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33B"/>
    <w:rsid w:val="0060733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EEA321-14AE-48D3-9C4F-3867DCA39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2016-05-14T19:44:00Z</dcterms:created>
  <dcterms:modified xsi:type="dcterms:W3CDTF">2016-05-14T19:44:00Z</dcterms:modified>
</cp:coreProperties>
</file>