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187F2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NYE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DC93CE9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Ockley</w:t>
      </w:r>
      <w:proofErr w:type="spellEnd"/>
      <w:r>
        <w:rPr>
          <w:rFonts w:ascii="Times New Roman" w:hAnsi="Times New Roman" w:cs="Times New Roman"/>
        </w:rPr>
        <w:t>, Surrey. Carpenter.</w:t>
      </w:r>
    </w:p>
    <w:p w14:paraId="3C3282FF" w14:textId="77777777" w:rsidR="00347B3B" w:rsidRDefault="00347B3B" w:rsidP="00347B3B">
      <w:pPr>
        <w:rPr>
          <w:rFonts w:ascii="Times New Roman" w:hAnsi="Times New Roman" w:cs="Times New Roman"/>
        </w:rPr>
      </w:pPr>
    </w:p>
    <w:p w14:paraId="78D84DFF" w14:textId="77777777" w:rsidR="00347B3B" w:rsidRDefault="00347B3B" w:rsidP="00347B3B">
      <w:pPr>
        <w:rPr>
          <w:rFonts w:ascii="Times New Roman" w:hAnsi="Times New Roman" w:cs="Times New Roman"/>
        </w:rPr>
      </w:pPr>
    </w:p>
    <w:p w14:paraId="1D3515EB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Nicholas </w:t>
      </w:r>
      <w:proofErr w:type="spellStart"/>
      <w:r>
        <w:rPr>
          <w:rFonts w:ascii="Times New Roman" w:hAnsi="Times New Roman" w:cs="Times New Roman"/>
        </w:rPr>
        <w:t>Huse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John </w:t>
      </w:r>
    </w:p>
    <w:p w14:paraId="1896899A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Gylove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Ockley</w:t>
      </w:r>
      <w:proofErr w:type="spellEnd"/>
      <w:r>
        <w:rPr>
          <w:rFonts w:ascii="Times New Roman" w:hAnsi="Times New Roman" w:cs="Times New Roman"/>
        </w:rPr>
        <w:t>(q.v.).</w:t>
      </w:r>
    </w:p>
    <w:p w14:paraId="62299962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0EE2688" w14:textId="77777777" w:rsidR="00347B3B" w:rsidRDefault="00347B3B" w:rsidP="00347B3B">
      <w:pPr>
        <w:rPr>
          <w:rFonts w:ascii="Times New Roman" w:hAnsi="Times New Roman" w:cs="Times New Roman"/>
        </w:rPr>
      </w:pPr>
    </w:p>
    <w:p w14:paraId="7B4918C1" w14:textId="77777777" w:rsidR="00347B3B" w:rsidRDefault="00347B3B" w:rsidP="00347B3B">
      <w:pPr>
        <w:rPr>
          <w:rFonts w:ascii="Times New Roman" w:hAnsi="Times New Roman" w:cs="Times New Roman"/>
        </w:rPr>
      </w:pPr>
    </w:p>
    <w:p w14:paraId="3E478CF0" w14:textId="77777777" w:rsidR="00347B3B" w:rsidRDefault="00347B3B" w:rsidP="00347B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February 2018</w:t>
      </w:r>
    </w:p>
    <w:p w14:paraId="695254D8" w14:textId="77777777" w:rsidR="006B2F86" w:rsidRPr="00E71FC3" w:rsidRDefault="00347B3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56741" w14:textId="77777777" w:rsidR="00347B3B" w:rsidRDefault="00347B3B" w:rsidP="00E71FC3">
      <w:r>
        <w:separator/>
      </w:r>
    </w:p>
  </w:endnote>
  <w:endnote w:type="continuationSeparator" w:id="0">
    <w:p w14:paraId="03C51A6B" w14:textId="77777777" w:rsidR="00347B3B" w:rsidRDefault="00347B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DE6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8DCB25" w14:textId="77777777" w:rsidR="00347B3B" w:rsidRDefault="00347B3B" w:rsidP="00E71FC3">
      <w:r>
        <w:separator/>
      </w:r>
    </w:p>
  </w:footnote>
  <w:footnote w:type="continuationSeparator" w:id="0">
    <w:p w14:paraId="038AA042" w14:textId="77777777" w:rsidR="00347B3B" w:rsidRDefault="00347B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3B"/>
    <w:rsid w:val="001A7C09"/>
    <w:rsid w:val="00347B3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47F64"/>
  <w15:chartTrackingRefBased/>
  <w15:docId w15:val="{B8385A83-1A5C-4E9F-8221-02AF0459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7B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47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2018-02-22T20:36:00Z</dcterms:created>
  <dcterms:modified xsi:type="dcterms:W3CDTF">2018-02-22T20:37:00Z</dcterms:modified>
</cp:coreProperties>
</file>