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6DBA7D" w14:textId="77777777" w:rsidR="008F3369" w:rsidRDefault="008F3369" w:rsidP="008F33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Isabel NYDYLL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fl.1442)</w:t>
      </w:r>
    </w:p>
    <w:p w14:paraId="7D981D0E" w14:textId="77777777" w:rsidR="008F3369" w:rsidRDefault="008F3369" w:rsidP="008F33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Lavenham, Suffolk.</w:t>
      </w:r>
    </w:p>
    <w:p w14:paraId="4F9FA582" w14:textId="77777777" w:rsidR="008F3369" w:rsidRDefault="008F3369" w:rsidP="008F3369">
      <w:pPr>
        <w:pStyle w:val="NoSpacing"/>
        <w:rPr>
          <w:rFonts w:cs="Times New Roman"/>
          <w:szCs w:val="24"/>
        </w:rPr>
      </w:pPr>
    </w:p>
    <w:p w14:paraId="3A9D5D25" w14:textId="77777777" w:rsidR="008F3369" w:rsidRDefault="008F3369" w:rsidP="008F3369">
      <w:pPr>
        <w:pStyle w:val="NoSpacing"/>
        <w:rPr>
          <w:rFonts w:cs="Times New Roman"/>
          <w:szCs w:val="24"/>
        </w:rPr>
      </w:pPr>
    </w:p>
    <w:p w14:paraId="420B2404" w14:textId="77777777" w:rsidR="008F3369" w:rsidRDefault="008F3369" w:rsidP="008F33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John(q.v.).</w:t>
      </w:r>
    </w:p>
    <w:p w14:paraId="4071838C" w14:textId="77777777" w:rsidR="008F3369" w:rsidRDefault="008F3369" w:rsidP="008F33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</w:t>
      </w:r>
    </w:p>
    <w:p w14:paraId="5DD06062" w14:textId="77777777" w:rsidR="008F3369" w:rsidRDefault="008F3369" w:rsidP="008F33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pub. the Suffolk Records Society, 2001, p.110)</w:t>
      </w:r>
    </w:p>
    <w:p w14:paraId="1E0E773B" w14:textId="77777777" w:rsidR="008F3369" w:rsidRDefault="008F3369" w:rsidP="008F3369">
      <w:pPr>
        <w:pStyle w:val="NoSpacing"/>
        <w:rPr>
          <w:rFonts w:cs="Times New Roman"/>
          <w:szCs w:val="24"/>
        </w:rPr>
      </w:pPr>
    </w:p>
    <w:p w14:paraId="2C00CDEE" w14:textId="77777777" w:rsidR="008F3369" w:rsidRDefault="008F3369" w:rsidP="008F3369">
      <w:pPr>
        <w:pStyle w:val="NoSpacing"/>
        <w:rPr>
          <w:rFonts w:cs="Times New Roman"/>
          <w:szCs w:val="24"/>
        </w:rPr>
      </w:pPr>
    </w:p>
    <w:p w14:paraId="35E8DF7B" w14:textId="77777777" w:rsidR="008F3369" w:rsidRDefault="008F3369" w:rsidP="008F33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1442</w:t>
      </w:r>
      <w:r>
        <w:rPr>
          <w:rFonts w:cs="Times New Roman"/>
          <w:szCs w:val="24"/>
        </w:rPr>
        <w:tab/>
        <w:t xml:space="preserve">John made her the executrix of his Will, in which he bequeathed her all </w:t>
      </w:r>
    </w:p>
    <w:p w14:paraId="41D2381E" w14:textId="77777777" w:rsidR="008F3369" w:rsidRDefault="008F3369" w:rsidP="008F33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his </w:t>
      </w:r>
      <w:proofErr w:type="spellStart"/>
      <w:r>
        <w:rPr>
          <w:rFonts w:cs="Times New Roman"/>
          <w:szCs w:val="24"/>
        </w:rPr>
        <w:t>ostilments</w:t>
      </w:r>
      <w:proofErr w:type="spellEnd"/>
      <w:r>
        <w:rPr>
          <w:rFonts w:cs="Times New Roman"/>
          <w:szCs w:val="24"/>
        </w:rPr>
        <w:t xml:space="preserve"> and bedding, jewels and everything else belonging to his</w:t>
      </w:r>
    </w:p>
    <w:p w14:paraId="38BFA6D9" w14:textId="77777777" w:rsidR="008F3369" w:rsidRDefault="008F3369" w:rsidP="008F33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house.    (ibid.)</w:t>
      </w:r>
    </w:p>
    <w:p w14:paraId="2B70A568" w14:textId="77777777" w:rsidR="008F3369" w:rsidRDefault="008F3369" w:rsidP="008F3369">
      <w:pPr>
        <w:pStyle w:val="NoSpacing"/>
        <w:rPr>
          <w:rFonts w:cs="Times New Roman"/>
          <w:szCs w:val="24"/>
        </w:rPr>
      </w:pPr>
    </w:p>
    <w:p w14:paraId="1B8640B4" w14:textId="77777777" w:rsidR="008F3369" w:rsidRDefault="008F3369" w:rsidP="008F3369">
      <w:pPr>
        <w:pStyle w:val="NoSpacing"/>
        <w:rPr>
          <w:rFonts w:cs="Times New Roman"/>
          <w:szCs w:val="24"/>
        </w:rPr>
      </w:pPr>
    </w:p>
    <w:p w14:paraId="086CFC88" w14:textId="77777777" w:rsidR="008F3369" w:rsidRDefault="008F3369" w:rsidP="008F33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June 2024</w:t>
      </w:r>
    </w:p>
    <w:p w14:paraId="156BFD7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D628F8" w14:textId="77777777" w:rsidR="008F3369" w:rsidRDefault="008F3369" w:rsidP="009139A6">
      <w:r>
        <w:separator/>
      </w:r>
    </w:p>
  </w:endnote>
  <w:endnote w:type="continuationSeparator" w:id="0">
    <w:p w14:paraId="1B8C20B5" w14:textId="77777777" w:rsidR="008F3369" w:rsidRDefault="008F33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5722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961BF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08E1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F48039" w14:textId="77777777" w:rsidR="008F3369" w:rsidRDefault="008F3369" w:rsidP="009139A6">
      <w:r>
        <w:separator/>
      </w:r>
    </w:p>
  </w:footnote>
  <w:footnote w:type="continuationSeparator" w:id="0">
    <w:p w14:paraId="22ED3AEA" w14:textId="77777777" w:rsidR="008F3369" w:rsidRDefault="008F33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7051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CB62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27DC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369"/>
    <w:rsid w:val="000666E0"/>
    <w:rsid w:val="002510B7"/>
    <w:rsid w:val="00270799"/>
    <w:rsid w:val="005C130B"/>
    <w:rsid w:val="00826F5C"/>
    <w:rsid w:val="008F3369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EDB46"/>
  <w15:chartTrackingRefBased/>
  <w15:docId w15:val="{49A70CB0-DE50-47ED-AA94-98D18A963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2024-06-21T19:49:00Z</dcterms:created>
  <dcterms:modified xsi:type="dcterms:W3CDTF">2024-06-21T19:49:00Z</dcterms:modified>
</cp:coreProperties>
</file>