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8B8C2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NYCOLYS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034C8F7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0E6115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AF22B2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Bertelmew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Walton, Norfolk(q.v.), and John</w:t>
      </w:r>
    </w:p>
    <w:p w14:paraId="77D2D41F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Oulton(q.v.) granted 5 acres of land with appurtenances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Irminglond</w:t>
      </w:r>
      <w:proofErr w:type="spellEnd"/>
    </w:p>
    <w:p w14:paraId="6E20B1EE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William Prat of Oulton(q.v.).</w:t>
      </w:r>
    </w:p>
    <w:p w14:paraId="7756DD49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2/32/118A/23)</w:t>
      </w:r>
    </w:p>
    <w:p w14:paraId="5A743407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FCC9C9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D5E450" w14:textId="77777777" w:rsidR="00640E4E" w:rsidRDefault="00640E4E" w:rsidP="00640E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3D3C47F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B28D5" w14:textId="77777777" w:rsidR="00640E4E" w:rsidRDefault="00640E4E" w:rsidP="009139A6">
      <w:r>
        <w:separator/>
      </w:r>
    </w:p>
  </w:endnote>
  <w:endnote w:type="continuationSeparator" w:id="0">
    <w:p w14:paraId="6BF8958D" w14:textId="77777777" w:rsidR="00640E4E" w:rsidRDefault="00640E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B2B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B2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B8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14716" w14:textId="77777777" w:rsidR="00640E4E" w:rsidRDefault="00640E4E" w:rsidP="009139A6">
      <w:r>
        <w:separator/>
      </w:r>
    </w:p>
  </w:footnote>
  <w:footnote w:type="continuationSeparator" w:id="0">
    <w:p w14:paraId="0D4B8DC2" w14:textId="77777777" w:rsidR="00640E4E" w:rsidRDefault="00640E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21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719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E2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4E"/>
    <w:rsid w:val="000666E0"/>
    <w:rsid w:val="002510B7"/>
    <w:rsid w:val="005C130B"/>
    <w:rsid w:val="00640E4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D53E"/>
  <w15:chartTrackingRefBased/>
  <w15:docId w15:val="{75F54A19-DDF9-456D-BB2D-66322819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2021-09-10T11:00:00Z</dcterms:created>
  <dcterms:modified xsi:type="dcterms:W3CDTF">2021-09-10T11:01:00Z</dcterms:modified>
</cp:coreProperties>
</file>