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1E892" w14:textId="77777777" w:rsidR="005F480F" w:rsidRDefault="005F480F" w:rsidP="005F480F">
      <w:pPr>
        <w:pStyle w:val="NoSpacing"/>
      </w:pPr>
      <w:r>
        <w:rPr>
          <w:u w:val="single"/>
        </w:rPr>
        <w:t>Thomas NYCOLSON</w:t>
      </w:r>
      <w:r>
        <w:t xml:space="preserve">  </w:t>
      </w:r>
      <w:proofErr w:type="gramStart"/>
      <w:r>
        <w:t xml:space="preserve">   (</w:t>
      </w:r>
      <w:proofErr w:type="gramEnd"/>
      <w:r>
        <w:t>fl.1424)</w:t>
      </w:r>
    </w:p>
    <w:p w14:paraId="7263E3EE" w14:textId="77777777" w:rsidR="005F480F" w:rsidRDefault="005F480F" w:rsidP="005F480F">
      <w:pPr>
        <w:pStyle w:val="NoSpacing"/>
      </w:pPr>
      <w:r>
        <w:t xml:space="preserve">Chaplain of the chantry of </w:t>
      </w:r>
      <w:proofErr w:type="spellStart"/>
      <w:proofErr w:type="gramStart"/>
      <w:r>
        <w:t>St.Mary</w:t>
      </w:r>
      <w:proofErr w:type="spellEnd"/>
      <w:proofErr w:type="gramEnd"/>
      <w:r>
        <w:t xml:space="preserve">, </w:t>
      </w:r>
      <w:proofErr w:type="spellStart"/>
      <w:r>
        <w:t>Misson</w:t>
      </w:r>
      <w:proofErr w:type="spellEnd"/>
      <w:r>
        <w:t>, Nottinghamshire.</w:t>
      </w:r>
    </w:p>
    <w:p w14:paraId="7D2C18D1" w14:textId="77777777" w:rsidR="005F480F" w:rsidRDefault="005F480F" w:rsidP="005F480F">
      <w:pPr>
        <w:pStyle w:val="NoSpacing"/>
      </w:pPr>
    </w:p>
    <w:p w14:paraId="1FC117C4" w14:textId="77777777" w:rsidR="005F480F" w:rsidRDefault="005F480F" w:rsidP="005F480F">
      <w:pPr>
        <w:pStyle w:val="NoSpacing"/>
      </w:pPr>
    </w:p>
    <w:p w14:paraId="4DB98E32" w14:textId="77777777" w:rsidR="005F480F" w:rsidRDefault="005F480F" w:rsidP="005F480F">
      <w:pPr>
        <w:pStyle w:val="NoSpacing"/>
      </w:pPr>
      <w:r>
        <w:t xml:space="preserve">     Mar.1424</w:t>
      </w:r>
      <w:r>
        <w:tab/>
        <w:t xml:space="preserve">He exchanged with Walter </w:t>
      </w:r>
      <w:proofErr w:type="spellStart"/>
      <w:r>
        <w:t>Gunney</w:t>
      </w:r>
      <w:proofErr w:type="spellEnd"/>
      <w:r>
        <w:t>, Vicar of Wadsworth(q.v.).</w:t>
      </w:r>
    </w:p>
    <w:p w14:paraId="629105C1" w14:textId="77777777" w:rsidR="005F480F" w:rsidRDefault="005F480F" w:rsidP="005F480F">
      <w:r>
        <w:tab/>
      </w:r>
      <w:r>
        <w:tab/>
        <w:t xml:space="preserve">(“York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Vacante</w:t>
      </w:r>
      <w:proofErr w:type="spellEnd"/>
      <w:r>
        <w:t xml:space="preserve"> Register 1423-1426: a calendar” ed. Joan Kirkby,</w:t>
      </w:r>
    </w:p>
    <w:p w14:paraId="7096A509" w14:textId="77777777" w:rsidR="005F480F" w:rsidRDefault="005F480F" w:rsidP="005F480F">
      <w:pPr>
        <w:pStyle w:val="NoSpacing"/>
      </w:pPr>
      <w:r>
        <w:tab/>
      </w:r>
      <w:r>
        <w:tab/>
        <w:t>Borthwick Texts and Studies 38 p.7)</w:t>
      </w:r>
    </w:p>
    <w:p w14:paraId="5E4647FF" w14:textId="77777777" w:rsidR="005F480F" w:rsidRDefault="005F480F" w:rsidP="005F480F">
      <w:pPr>
        <w:pStyle w:val="NoSpacing"/>
      </w:pPr>
    </w:p>
    <w:p w14:paraId="4944FA0C" w14:textId="77777777" w:rsidR="005F480F" w:rsidRDefault="005F480F" w:rsidP="005F480F">
      <w:pPr>
        <w:pStyle w:val="NoSpacing"/>
      </w:pPr>
    </w:p>
    <w:p w14:paraId="76397439" w14:textId="77777777" w:rsidR="005F480F" w:rsidRDefault="005F480F" w:rsidP="005F480F">
      <w:pPr>
        <w:pStyle w:val="NoSpacing"/>
      </w:pPr>
      <w:r>
        <w:t>11 April 2019</w:t>
      </w:r>
    </w:p>
    <w:p w14:paraId="1A3A9FC4" w14:textId="77777777" w:rsidR="006B2F86" w:rsidRPr="00E71FC3" w:rsidRDefault="005F480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ABFC4" w14:textId="77777777" w:rsidR="005F480F" w:rsidRDefault="005F480F" w:rsidP="00E71FC3">
      <w:r>
        <w:separator/>
      </w:r>
    </w:p>
  </w:endnote>
  <w:endnote w:type="continuationSeparator" w:id="0">
    <w:p w14:paraId="3EEC892C" w14:textId="77777777" w:rsidR="005F480F" w:rsidRDefault="005F480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E050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FD71A" w14:textId="77777777" w:rsidR="005F480F" w:rsidRDefault="005F480F" w:rsidP="00E71FC3">
      <w:r>
        <w:separator/>
      </w:r>
    </w:p>
  </w:footnote>
  <w:footnote w:type="continuationSeparator" w:id="0">
    <w:p w14:paraId="1B10A46B" w14:textId="77777777" w:rsidR="005F480F" w:rsidRDefault="005F480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0F"/>
    <w:rsid w:val="001A7C09"/>
    <w:rsid w:val="00577BD5"/>
    <w:rsid w:val="005F480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97B9D"/>
  <w15:chartTrackingRefBased/>
  <w15:docId w15:val="{D8BB3B54-A0CA-4FC0-B80D-AAE3464F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80F"/>
    <w:pPr>
      <w:spacing w:after="0" w:line="240" w:lineRule="auto"/>
    </w:pPr>
    <w:rPr>
      <w:rFonts w:eastAsia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2019-05-05T21:01:00Z</dcterms:created>
  <dcterms:modified xsi:type="dcterms:W3CDTF">2019-05-05T21:02:00Z</dcterms:modified>
</cp:coreProperties>
</file>