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05754" w14:textId="77777777" w:rsidR="00ED7873" w:rsidRDefault="00ED7873" w:rsidP="00ED787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Henry NYCOLSON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712EDE8" w14:textId="77777777" w:rsidR="00ED7873" w:rsidRDefault="00ED7873" w:rsidP="00ED787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Hutton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Cranswick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East Riding of Yorkshire. Husbandman.</w:t>
      </w:r>
    </w:p>
    <w:p w14:paraId="0C3DC68F" w14:textId="77777777" w:rsidR="00ED7873" w:rsidRDefault="00ED7873" w:rsidP="00ED787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8F7174B" w14:textId="77777777" w:rsidR="00ED7873" w:rsidRDefault="00ED7873" w:rsidP="00ED787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A456CB0" w14:textId="77777777" w:rsidR="00ED7873" w:rsidRDefault="00ED7873" w:rsidP="00ED787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Metham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esquire(q.v.), brought a plaint of debt against him</w:t>
      </w:r>
    </w:p>
    <w:p w14:paraId="546790F9" w14:textId="77777777" w:rsidR="00ED7873" w:rsidRDefault="00ED7873" w:rsidP="00ED787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2431962C" w14:textId="77777777" w:rsidR="00ED7873" w:rsidRDefault="00ED7873" w:rsidP="00ED787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D5AD72D" w14:textId="77777777" w:rsidR="00ED7873" w:rsidRDefault="00ED7873" w:rsidP="00ED787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0FD8DDF" w14:textId="77777777" w:rsidR="00ED7873" w:rsidRDefault="00ED7873" w:rsidP="00ED787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13 January 2022</w:t>
      </w:r>
    </w:p>
    <w:p w14:paraId="210440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DB695" w14:textId="77777777" w:rsidR="00ED7873" w:rsidRDefault="00ED7873" w:rsidP="009139A6">
      <w:r>
        <w:separator/>
      </w:r>
    </w:p>
  </w:endnote>
  <w:endnote w:type="continuationSeparator" w:id="0">
    <w:p w14:paraId="6A033EF5" w14:textId="77777777" w:rsidR="00ED7873" w:rsidRDefault="00ED78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C2B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66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A12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BFBB0" w14:textId="77777777" w:rsidR="00ED7873" w:rsidRDefault="00ED7873" w:rsidP="009139A6">
      <w:r>
        <w:separator/>
      </w:r>
    </w:p>
  </w:footnote>
  <w:footnote w:type="continuationSeparator" w:id="0">
    <w:p w14:paraId="218C0771" w14:textId="77777777" w:rsidR="00ED7873" w:rsidRDefault="00ED78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1D3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89A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8C1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7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D787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146A6"/>
  <w15:chartTrackingRefBased/>
  <w15:docId w15:val="{5624F847-3913-4F33-8A92-688B240D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D78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2022-02-14T10:10:00Z</dcterms:created>
  <dcterms:modified xsi:type="dcterms:W3CDTF">2022-02-14T10:11:00Z</dcterms:modified>
</cp:coreProperties>
</file>