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0EF" w:rsidRDefault="005710EF" w:rsidP="00571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NYCOLL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5710EF" w:rsidRDefault="005710EF" w:rsidP="00571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5710EF" w:rsidRDefault="005710EF" w:rsidP="00571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10EF" w:rsidRDefault="005710EF" w:rsidP="00571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10EF" w:rsidRDefault="005710EF" w:rsidP="00571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Bodmin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5710EF" w:rsidRDefault="005710EF" w:rsidP="00571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Cornwall.</w:t>
      </w:r>
    </w:p>
    <w:p w:rsidR="005710EF" w:rsidRDefault="005710EF" w:rsidP="00571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pp.82-3)</w:t>
      </w:r>
    </w:p>
    <w:p w:rsidR="005710EF" w:rsidRDefault="005710EF" w:rsidP="00571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10EF" w:rsidRDefault="005710EF" w:rsidP="00571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10EF" w:rsidRPr="00022798" w:rsidRDefault="005710EF" w:rsidP="00571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February 2016</w:t>
      </w:r>
    </w:p>
    <w:p w:rsidR="00DD5B8A" w:rsidRPr="005710EF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710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0EF" w:rsidRDefault="005710EF" w:rsidP="00564E3C">
      <w:pPr>
        <w:spacing w:after="0" w:line="240" w:lineRule="auto"/>
      </w:pPr>
      <w:r>
        <w:separator/>
      </w:r>
    </w:p>
  </w:endnote>
  <w:endnote w:type="continuationSeparator" w:id="0">
    <w:p w:rsidR="005710EF" w:rsidRDefault="005710E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710EF">
      <w:rPr>
        <w:rFonts w:ascii="Times New Roman" w:hAnsi="Times New Roman" w:cs="Times New Roman"/>
        <w:noProof/>
        <w:sz w:val="24"/>
        <w:szCs w:val="24"/>
      </w:rPr>
      <w:t>11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0EF" w:rsidRDefault="005710EF" w:rsidP="00564E3C">
      <w:pPr>
        <w:spacing w:after="0" w:line="240" w:lineRule="auto"/>
      </w:pPr>
      <w:r>
        <w:separator/>
      </w:r>
    </w:p>
  </w:footnote>
  <w:footnote w:type="continuationSeparator" w:id="0">
    <w:p w:rsidR="005710EF" w:rsidRDefault="005710E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0EF"/>
    <w:rsid w:val="00372DC6"/>
    <w:rsid w:val="00564E3C"/>
    <w:rsid w:val="005710EF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61F96"/>
  <w15:chartTrackingRefBased/>
  <w15:docId w15:val="{A2DB88D0-2703-4266-A51E-4D803846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2016-02-11T17:12:00Z</dcterms:created>
  <dcterms:modified xsi:type="dcterms:W3CDTF">2016-02-11T17:13:00Z</dcterms:modified>
</cp:coreProperties>
</file>