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75F50" w14:textId="77777777" w:rsidR="001F0C3A" w:rsidRDefault="001F0C3A" w:rsidP="001F0C3A">
      <w:r>
        <w:rPr>
          <w:u w:val="single"/>
        </w:rPr>
        <w:t>William NYCOLL</w:t>
      </w:r>
      <w:r>
        <w:t xml:space="preserve">   </w:t>
      </w:r>
      <w:proofErr w:type="gramStart"/>
      <w:r>
        <w:t xml:space="preserve">   (</w:t>
      </w:r>
      <w:proofErr w:type="gramEnd"/>
      <w:r>
        <w:t>fl.1451-2)</w:t>
      </w:r>
    </w:p>
    <w:p w14:paraId="3BA0472C" w14:textId="77777777" w:rsidR="001F0C3A" w:rsidRDefault="001F0C3A" w:rsidP="001F0C3A">
      <w:r>
        <w:t>of Chester.</w:t>
      </w:r>
    </w:p>
    <w:p w14:paraId="0ED724ED" w14:textId="77777777" w:rsidR="001F0C3A" w:rsidRDefault="001F0C3A" w:rsidP="001F0C3A"/>
    <w:p w14:paraId="6EB04594" w14:textId="77777777" w:rsidR="001F0C3A" w:rsidRDefault="001F0C3A" w:rsidP="001F0C3A"/>
    <w:p w14:paraId="7B6A226B" w14:textId="77777777" w:rsidR="001F0C3A" w:rsidRDefault="001F0C3A" w:rsidP="001F0C3A">
      <w:r>
        <w:t xml:space="preserve">         1451-2</w:t>
      </w:r>
      <w:r>
        <w:tab/>
        <w:t>He was found guilty of forestalling.</w:t>
      </w:r>
    </w:p>
    <w:p w14:paraId="31B75331" w14:textId="77777777" w:rsidR="001F0C3A" w:rsidRDefault="001F0C3A" w:rsidP="001F0C3A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60FF3D11" w14:textId="77777777" w:rsidR="001F0C3A" w:rsidRDefault="001F0C3A" w:rsidP="001F0C3A">
      <w:pPr>
        <w:ind w:left="720" w:firstLine="720"/>
      </w:pPr>
      <w:r>
        <w:t>pub. The Cheshire Community Council, 1971, p.30)</w:t>
      </w:r>
    </w:p>
    <w:p w14:paraId="3AD68CD8" w14:textId="77777777" w:rsidR="001F0C3A" w:rsidRDefault="001F0C3A" w:rsidP="001F0C3A"/>
    <w:p w14:paraId="53E601E0" w14:textId="77777777" w:rsidR="001F0C3A" w:rsidRDefault="001F0C3A" w:rsidP="001F0C3A"/>
    <w:p w14:paraId="39E2CC30" w14:textId="77777777" w:rsidR="001F0C3A" w:rsidRDefault="001F0C3A" w:rsidP="001F0C3A">
      <w:r>
        <w:t>22 January 2023</w:t>
      </w:r>
    </w:p>
    <w:p w14:paraId="43DFB4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39FB1" w14:textId="77777777" w:rsidR="001F0C3A" w:rsidRDefault="001F0C3A" w:rsidP="009139A6">
      <w:r>
        <w:separator/>
      </w:r>
    </w:p>
  </w:endnote>
  <w:endnote w:type="continuationSeparator" w:id="0">
    <w:p w14:paraId="2889BF15" w14:textId="77777777" w:rsidR="001F0C3A" w:rsidRDefault="001F0C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A7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5D5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B80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F25BD" w14:textId="77777777" w:rsidR="001F0C3A" w:rsidRDefault="001F0C3A" w:rsidP="009139A6">
      <w:r>
        <w:separator/>
      </w:r>
    </w:p>
  </w:footnote>
  <w:footnote w:type="continuationSeparator" w:id="0">
    <w:p w14:paraId="282D2B7C" w14:textId="77777777" w:rsidR="001F0C3A" w:rsidRDefault="001F0C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610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E7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43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3A"/>
    <w:rsid w:val="000666E0"/>
    <w:rsid w:val="001F0C3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FF9E9"/>
  <w15:chartTrackingRefBased/>
  <w15:docId w15:val="{1B065F60-3A4E-4A9A-9192-45436FB4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C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2023-04-15T19:52:00Z</dcterms:created>
  <dcterms:modified xsi:type="dcterms:W3CDTF">2023-04-15T19:53:00Z</dcterms:modified>
</cp:coreProperties>
</file>