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5B6" w:rsidRDefault="001635B6" w:rsidP="001635B6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  <w:u w:val="single"/>
        </w:rPr>
        <w:t>Thomas NYCOLL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fl.1426)</w:t>
      </w:r>
    </w:p>
    <w:bookmarkEnd w:id="0"/>
    <w:p w:rsidR="001635B6" w:rsidRDefault="001635B6" w:rsidP="001635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1635B6" w:rsidRDefault="001635B6" w:rsidP="001635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635B6" w:rsidRDefault="001635B6" w:rsidP="001635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635B6" w:rsidRDefault="001635B6" w:rsidP="001635B6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Mar.1426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acolyte in the Chapel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St.Gabriel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Bishop’s </w:t>
      </w:r>
      <w:proofErr w:type="spellStart"/>
      <w:r>
        <w:rPr>
          <w:rFonts w:ascii="Times New Roman" w:hAnsi="Times New Roman" w:cs="Times New Roman"/>
          <w:sz w:val="24"/>
          <w:szCs w:val="24"/>
        </w:rPr>
        <w:t>Clyst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Devon, by the Bishop.</w:t>
      </w:r>
    </w:p>
    <w:p w:rsidR="001635B6" w:rsidRDefault="001635B6" w:rsidP="001635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 part 4 pp.101-2)</w:t>
      </w:r>
    </w:p>
    <w:p w:rsidR="001635B6" w:rsidRDefault="001635B6" w:rsidP="001635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635B6" w:rsidRDefault="001635B6" w:rsidP="001635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1635B6" w:rsidRDefault="001635B6" w:rsidP="001635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March 2016</w:t>
      </w:r>
    </w:p>
    <w:sectPr w:rsidR="006B2F86" w:rsidRPr="001635B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35B6" w:rsidRDefault="001635B6" w:rsidP="00E71FC3">
      <w:pPr>
        <w:spacing w:after="0" w:line="240" w:lineRule="auto"/>
      </w:pPr>
      <w:r>
        <w:separator/>
      </w:r>
    </w:p>
  </w:endnote>
  <w:endnote w:type="continuationSeparator" w:id="0">
    <w:p w:rsidR="001635B6" w:rsidRDefault="001635B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35B6" w:rsidRDefault="001635B6" w:rsidP="00E71FC3">
      <w:pPr>
        <w:spacing w:after="0" w:line="240" w:lineRule="auto"/>
      </w:pPr>
      <w:r>
        <w:separator/>
      </w:r>
    </w:p>
  </w:footnote>
  <w:footnote w:type="continuationSeparator" w:id="0">
    <w:p w:rsidR="001635B6" w:rsidRDefault="001635B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5B6"/>
    <w:rsid w:val="001635B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2A5FB"/>
  <w15:chartTrackingRefBased/>
  <w15:docId w15:val="{A99C0A76-DE3D-4618-8026-AC5373D75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2016-03-23T11:24:00Z</dcterms:created>
  <dcterms:modified xsi:type="dcterms:W3CDTF">2016-03-23T11:25:00Z</dcterms:modified>
</cp:coreProperties>
</file>