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BFBE0E" w14:textId="77777777" w:rsidR="004F549B" w:rsidRDefault="004F549B" w:rsidP="004F54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NYCOLL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1EB0EF5" w14:textId="77777777" w:rsidR="004F549B" w:rsidRDefault="004F549B" w:rsidP="004F54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Stratford </w:t>
      </w:r>
      <w:proofErr w:type="spellStart"/>
      <w:proofErr w:type="gramStart"/>
      <w:r>
        <w:rPr>
          <w:rFonts w:ascii="Times New Roman" w:hAnsi="Times New Roman" w:cs="Times New Roman"/>
        </w:rPr>
        <w:t>St.Mary</w:t>
      </w:r>
      <w:proofErr w:type="spellEnd"/>
      <w:proofErr w:type="gramEnd"/>
      <w:r>
        <w:rPr>
          <w:rFonts w:ascii="Times New Roman" w:hAnsi="Times New Roman" w:cs="Times New Roman"/>
        </w:rPr>
        <w:t>, Suffolk. Fuller.</w:t>
      </w:r>
    </w:p>
    <w:p w14:paraId="01A987D4" w14:textId="77777777" w:rsidR="004F549B" w:rsidRDefault="004F549B" w:rsidP="004F549B">
      <w:pPr>
        <w:rPr>
          <w:rFonts w:ascii="Times New Roman" w:hAnsi="Times New Roman" w:cs="Times New Roman"/>
        </w:rPr>
      </w:pPr>
    </w:p>
    <w:p w14:paraId="5FCC73AE" w14:textId="77777777" w:rsidR="004F549B" w:rsidRDefault="004F549B" w:rsidP="004F549B">
      <w:pPr>
        <w:rPr>
          <w:rFonts w:ascii="Times New Roman" w:hAnsi="Times New Roman" w:cs="Times New Roman"/>
        </w:rPr>
      </w:pPr>
    </w:p>
    <w:p w14:paraId="417EC5BC" w14:textId="77777777" w:rsidR="004F549B" w:rsidRDefault="004F549B" w:rsidP="004F54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Walter Poole of Colchester(q.v.) brought a plaint of debt against him,</w:t>
      </w:r>
    </w:p>
    <w:p w14:paraId="37749557" w14:textId="77777777" w:rsidR="004F549B" w:rsidRDefault="004F549B" w:rsidP="004F54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Sparlynge</w:t>
      </w:r>
      <w:proofErr w:type="spellEnd"/>
      <w:r>
        <w:rPr>
          <w:rFonts w:ascii="Times New Roman" w:hAnsi="Times New Roman" w:cs="Times New Roman"/>
        </w:rPr>
        <w:t xml:space="preserve"> of Stoke </w:t>
      </w:r>
      <w:proofErr w:type="spellStart"/>
      <w:r>
        <w:rPr>
          <w:rFonts w:ascii="Times New Roman" w:hAnsi="Times New Roman" w:cs="Times New Roman"/>
        </w:rPr>
        <w:t>Nayland</w:t>
      </w:r>
      <w:proofErr w:type="spellEnd"/>
      <w:r>
        <w:rPr>
          <w:rFonts w:ascii="Times New Roman" w:hAnsi="Times New Roman" w:cs="Times New Roman"/>
        </w:rPr>
        <w:t>, Suffolk(q.v.), William Smyth of</w:t>
      </w:r>
    </w:p>
    <w:p w14:paraId="0E91EE7E" w14:textId="77777777" w:rsidR="004F549B" w:rsidRDefault="004F549B" w:rsidP="004F54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Colchester, Essex(q.v.), John </w:t>
      </w:r>
      <w:proofErr w:type="spellStart"/>
      <w:r>
        <w:rPr>
          <w:rFonts w:ascii="Times New Roman" w:hAnsi="Times New Roman" w:cs="Times New Roman"/>
        </w:rPr>
        <w:t>Templer</w:t>
      </w:r>
      <w:proofErr w:type="spellEnd"/>
      <w:r>
        <w:rPr>
          <w:rFonts w:ascii="Times New Roman" w:hAnsi="Times New Roman" w:cs="Times New Roman"/>
        </w:rPr>
        <w:t xml:space="preserve"> of Colchester(q.v.) and William Davy</w:t>
      </w:r>
    </w:p>
    <w:p w14:paraId="0F7720FB" w14:textId="77777777" w:rsidR="004F549B" w:rsidRDefault="004F549B" w:rsidP="004F54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Colchester(q.v.).</w:t>
      </w:r>
    </w:p>
    <w:p w14:paraId="6839026A" w14:textId="77777777" w:rsidR="004F549B" w:rsidRDefault="004F549B" w:rsidP="004F54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6E1E966A" w14:textId="77777777" w:rsidR="004F549B" w:rsidRDefault="004F549B" w:rsidP="004F549B">
      <w:pPr>
        <w:rPr>
          <w:rFonts w:ascii="Times New Roman" w:hAnsi="Times New Roman" w:cs="Times New Roman"/>
        </w:rPr>
      </w:pPr>
    </w:p>
    <w:p w14:paraId="267D4EA8" w14:textId="77777777" w:rsidR="004F549B" w:rsidRDefault="004F549B" w:rsidP="004F549B">
      <w:pPr>
        <w:rPr>
          <w:rFonts w:ascii="Times New Roman" w:hAnsi="Times New Roman" w:cs="Times New Roman"/>
        </w:rPr>
      </w:pPr>
    </w:p>
    <w:p w14:paraId="303F371C" w14:textId="77777777" w:rsidR="004F549B" w:rsidRDefault="004F549B" w:rsidP="004F54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October 2018</w:t>
      </w:r>
    </w:p>
    <w:p w14:paraId="0F6B6E69" w14:textId="77777777" w:rsidR="006B2F86" w:rsidRPr="00E71FC3" w:rsidRDefault="004F549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D98848" w14:textId="77777777" w:rsidR="004F549B" w:rsidRDefault="004F549B" w:rsidP="00E71FC3">
      <w:r>
        <w:separator/>
      </w:r>
    </w:p>
  </w:endnote>
  <w:endnote w:type="continuationSeparator" w:id="0">
    <w:p w14:paraId="6BC9BDCB" w14:textId="77777777" w:rsidR="004F549B" w:rsidRDefault="004F549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F040D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7771C3" w14:textId="77777777" w:rsidR="004F549B" w:rsidRDefault="004F549B" w:rsidP="00E71FC3">
      <w:r>
        <w:separator/>
      </w:r>
    </w:p>
  </w:footnote>
  <w:footnote w:type="continuationSeparator" w:id="0">
    <w:p w14:paraId="2DC9BC01" w14:textId="77777777" w:rsidR="004F549B" w:rsidRDefault="004F549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49B"/>
    <w:rsid w:val="001A7C09"/>
    <w:rsid w:val="004F549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13128"/>
  <w15:chartTrackingRefBased/>
  <w15:docId w15:val="{8BE30BD6-5460-445C-B648-311CF74B0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549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2018-11-08T22:19:00Z</dcterms:created>
  <dcterms:modified xsi:type="dcterms:W3CDTF">2018-11-08T22:19:00Z</dcterms:modified>
</cp:coreProperties>
</file>