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96990" w14:textId="77777777" w:rsidR="002E2FD6" w:rsidRDefault="002E2FD6" w:rsidP="002E2F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NYCOLL</w:t>
      </w:r>
      <w:r>
        <w:rPr>
          <w:rFonts w:ascii="Times New Roman" w:hAnsi="Times New Roman" w:cs="Times New Roman"/>
        </w:rPr>
        <w:t xml:space="preserve">     (fl.1484)</w:t>
      </w:r>
    </w:p>
    <w:p w14:paraId="290394BA" w14:textId="77777777" w:rsidR="002E2FD6" w:rsidRDefault="002E2FD6" w:rsidP="002E2F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Moulton, Lincolnshire. Husbandman.</w:t>
      </w:r>
    </w:p>
    <w:p w14:paraId="096D6E21" w14:textId="77777777" w:rsidR="002E2FD6" w:rsidRDefault="002E2FD6" w:rsidP="002E2FD6">
      <w:pPr>
        <w:rPr>
          <w:rFonts w:ascii="Times New Roman" w:hAnsi="Times New Roman" w:cs="Times New Roman"/>
        </w:rPr>
      </w:pPr>
    </w:p>
    <w:p w14:paraId="46269133" w14:textId="77777777" w:rsidR="002E2FD6" w:rsidRDefault="002E2FD6" w:rsidP="002E2FD6">
      <w:pPr>
        <w:rPr>
          <w:rFonts w:ascii="Times New Roman" w:hAnsi="Times New Roman" w:cs="Times New Roman"/>
        </w:rPr>
      </w:pPr>
    </w:p>
    <w:p w14:paraId="509D279F" w14:textId="77777777" w:rsidR="002E2FD6" w:rsidRDefault="002E2FD6" w:rsidP="002E2F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Pynchebek</w:t>
      </w:r>
      <w:proofErr w:type="spellEnd"/>
      <w:r>
        <w:rPr>
          <w:rFonts w:ascii="Times New Roman" w:hAnsi="Times New Roman" w:cs="Times New Roman"/>
        </w:rPr>
        <w:t>(q.v.) brought a plaint of trespass against him, William</w:t>
      </w:r>
    </w:p>
    <w:p w14:paraId="3805CD4A" w14:textId="77777777" w:rsidR="002E2FD6" w:rsidRDefault="002E2FD6" w:rsidP="002E2F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Owebray</w:t>
      </w:r>
      <w:proofErr w:type="spellEnd"/>
      <w:r>
        <w:rPr>
          <w:rFonts w:ascii="Times New Roman" w:hAnsi="Times New Roman" w:cs="Times New Roman"/>
        </w:rPr>
        <w:t xml:space="preserve"> of Pinchbeck(q.v.), John Unknown of Morton(q.v.), Thomas</w:t>
      </w:r>
    </w:p>
    <w:p w14:paraId="51A15125" w14:textId="77777777" w:rsidR="002E2FD6" w:rsidRDefault="002E2FD6" w:rsidP="002E2F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Echard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Whaplode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Atkyn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Whaplode</w:t>
      </w:r>
      <w:proofErr w:type="spellEnd"/>
      <w:r>
        <w:rPr>
          <w:rFonts w:ascii="Times New Roman" w:hAnsi="Times New Roman" w:cs="Times New Roman"/>
        </w:rPr>
        <w:t>(q.v.).</w:t>
      </w:r>
    </w:p>
    <w:p w14:paraId="34B2DA4C" w14:textId="77777777" w:rsidR="002E2FD6" w:rsidRDefault="002E2FD6" w:rsidP="002E2F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2018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C6D77FD" w14:textId="77777777" w:rsidR="002E2FD6" w:rsidRDefault="002E2FD6" w:rsidP="002E2FD6">
      <w:pPr>
        <w:rPr>
          <w:rFonts w:ascii="Times New Roman" w:hAnsi="Times New Roman" w:cs="Times New Roman"/>
        </w:rPr>
      </w:pPr>
    </w:p>
    <w:p w14:paraId="1EA111B5" w14:textId="77777777" w:rsidR="002E2FD6" w:rsidRDefault="002E2FD6" w:rsidP="002E2FD6">
      <w:pPr>
        <w:rPr>
          <w:rFonts w:ascii="Times New Roman" w:hAnsi="Times New Roman" w:cs="Times New Roman"/>
        </w:rPr>
      </w:pPr>
    </w:p>
    <w:p w14:paraId="24311CB4" w14:textId="77777777" w:rsidR="002E2FD6" w:rsidRDefault="002E2FD6" w:rsidP="002E2F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October 2018</w:t>
      </w:r>
    </w:p>
    <w:p w14:paraId="5187F76C" w14:textId="77777777" w:rsidR="006B2F86" w:rsidRPr="00E71FC3" w:rsidRDefault="002E2FD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ADB5C" w14:textId="77777777" w:rsidR="002E2FD6" w:rsidRDefault="002E2FD6" w:rsidP="00E71FC3">
      <w:r>
        <w:separator/>
      </w:r>
    </w:p>
  </w:endnote>
  <w:endnote w:type="continuationSeparator" w:id="0">
    <w:p w14:paraId="1E4E00D7" w14:textId="77777777" w:rsidR="002E2FD6" w:rsidRDefault="002E2FD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E17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BCD10" w14:textId="77777777" w:rsidR="002E2FD6" w:rsidRDefault="002E2FD6" w:rsidP="00E71FC3">
      <w:r>
        <w:separator/>
      </w:r>
    </w:p>
  </w:footnote>
  <w:footnote w:type="continuationSeparator" w:id="0">
    <w:p w14:paraId="4A2229AC" w14:textId="77777777" w:rsidR="002E2FD6" w:rsidRDefault="002E2FD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FD6"/>
    <w:rsid w:val="001A7C09"/>
    <w:rsid w:val="002E2FD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FFED3"/>
  <w15:chartTrackingRefBased/>
  <w15:docId w15:val="{C8DBED16-1112-47A1-8256-BE940DD4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2FD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E2F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2018-11-20T21:22:00Z</dcterms:created>
  <dcterms:modified xsi:type="dcterms:W3CDTF">2018-11-20T21:23:00Z</dcterms:modified>
</cp:coreProperties>
</file>