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A29" w:rsidRDefault="00C32A29" w:rsidP="00C32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Lawrence NYCOLL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C32A29" w:rsidRDefault="00C32A29" w:rsidP="00C32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Clerk,</w:t>
      </w:r>
    </w:p>
    <w:p w:rsidR="00C32A29" w:rsidRDefault="00C32A29" w:rsidP="00C32A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2A29" w:rsidRDefault="00C32A29" w:rsidP="00C32A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2A29" w:rsidRDefault="00C32A29" w:rsidP="00C32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He, Lionel Louthe(q.v.) and John Baylle(q.v.), the executors of</w:t>
      </w:r>
    </w:p>
    <w:p w:rsidR="00C32A29" w:rsidRDefault="00C32A29" w:rsidP="00C32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Roger Louthe, made a plaint of debt against Thomas Conyton of </w:t>
      </w:r>
    </w:p>
    <w:p w:rsidR="00C32A29" w:rsidRDefault="00C32A29" w:rsidP="00C32A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Outwell(q.v.) and Thomas Barbour of Ramsey(q.v.).</w:t>
      </w:r>
    </w:p>
    <w:p w:rsidR="00C32A29" w:rsidRPr="00EE426C" w:rsidRDefault="00C32A29" w:rsidP="00C32A2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C32A29" w:rsidRDefault="00C32A29" w:rsidP="00C32A29">
      <w:pPr>
        <w:pStyle w:val="NoSpacing"/>
        <w:rPr>
          <w:rFonts w:ascii="Times New Roman" w:hAnsi="Times New Roman" w:cs="Times New Roman"/>
        </w:rPr>
      </w:pPr>
    </w:p>
    <w:p w:rsidR="00C32A29" w:rsidRDefault="00C32A29" w:rsidP="00C32A29">
      <w:pPr>
        <w:pStyle w:val="NoSpacing"/>
        <w:rPr>
          <w:rFonts w:ascii="Times New Roman" w:hAnsi="Times New Roman" w:cs="Times New Roman"/>
        </w:rPr>
      </w:pPr>
    </w:p>
    <w:p w:rsidR="00C32A29" w:rsidRDefault="00C32A29" w:rsidP="00C32A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5C4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95C4D">
        <w:rPr>
          <w:rFonts w:ascii="Times New Roman" w:hAnsi="Times New Roman" w:cs="Times New Roman"/>
          <w:sz w:val="24"/>
          <w:szCs w:val="24"/>
        </w:rPr>
        <w:t xml:space="preserve">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A29" w:rsidRDefault="00C32A29" w:rsidP="00564E3C">
      <w:pPr>
        <w:spacing w:after="0" w:line="240" w:lineRule="auto"/>
      </w:pPr>
      <w:r>
        <w:separator/>
      </w:r>
    </w:p>
  </w:endnote>
  <w:endnote w:type="continuationSeparator" w:id="0">
    <w:p w:rsidR="00C32A29" w:rsidRDefault="00C32A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32A29">
      <w:rPr>
        <w:rFonts w:ascii="Times New Roman" w:hAnsi="Times New Roman" w:cs="Times New Roman"/>
        <w:noProof/>
        <w:sz w:val="24"/>
        <w:szCs w:val="24"/>
      </w:rPr>
      <w:t>25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A29" w:rsidRDefault="00C32A29" w:rsidP="00564E3C">
      <w:pPr>
        <w:spacing w:after="0" w:line="240" w:lineRule="auto"/>
      </w:pPr>
      <w:r>
        <w:separator/>
      </w:r>
    </w:p>
  </w:footnote>
  <w:footnote w:type="continuationSeparator" w:id="0">
    <w:p w:rsidR="00C32A29" w:rsidRDefault="00C32A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A29"/>
    <w:rsid w:val="00372DC6"/>
    <w:rsid w:val="00564E3C"/>
    <w:rsid w:val="0064591D"/>
    <w:rsid w:val="00C32A2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53861-3FEA-427D-A136-AF16862C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32A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2015-10-25T19:23:00Z</dcterms:created>
  <dcterms:modified xsi:type="dcterms:W3CDTF">2015-10-25T19:23:00Z</dcterms:modified>
</cp:coreProperties>
</file>