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9EB414" w14:textId="77777777" w:rsidR="005B3B10" w:rsidRDefault="005B3B10" w:rsidP="005B3B10">
      <w:pPr>
        <w:tabs>
          <w:tab w:val="left" w:pos="720"/>
          <w:tab w:val="left" w:pos="1440"/>
          <w:tab w:val="left" w:pos="19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NYCOLL</w:t>
      </w: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6C6F3503" w14:textId="77777777" w:rsidR="005B3B10" w:rsidRDefault="005B3B10" w:rsidP="005B3B10">
      <w:pPr>
        <w:tabs>
          <w:tab w:val="left" w:pos="720"/>
          <w:tab w:val="left" w:pos="1440"/>
          <w:tab w:val="left" w:pos="19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Shebbear</w:t>
      </w:r>
      <w:proofErr w:type="spellEnd"/>
      <w:r>
        <w:rPr>
          <w:rFonts w:ascii="Times New Roman" w:hAnsi="Times New Roman" w:cs="Times New Roman"/>
        </w:rPr>
        <w:t>, Devon. Butcher.</w:t>
      </w:r>
    </w:p>
    <w:p w14:paraId="01519474" w14:textId="77777777" w:rsidR="005B3B10" w:rsidRDefault="005B3B10" w:rsidP="005B3B10">
      <w:pPr>
        <w:tabs>
          <w:tab w:val="left" w:pos="720"/>
          <w:tab w:val="left" w:pos="1440"/>
          <w:tab w:val="left" w:pos="1920"/>
        </w:tabs>
        <w:rPr>
          <w:rFonts w:ascii="Times New Roman" w:hAnsi="Times New Roman" w:cs="Times New Roman"/>
        </w:rPr>
      </w:pPr>
    </w:p>
    <w:p w14:paraId="31B8CA08" w14:textId="77777777" w:rsidR="005B3B10" w:rsidRDefault="005B3B10" w:rsidP="005B3B10">
      <w:pPr>
        <w:tabs>
          <w:tab w:val="left" w:pos="720"/>
          <w:tab w:val="left" w:pos="1440"/>
          <w:tab w:val="left" w:pos="1920"/>
        </w:tabs>
        <w:rPr>
          <w:rFonts w:ascii="Times New Roman" w:hAnsi="Times New Roman" w:cs="Times New Roman"/>
        </w:rPr>
      </w:pPr>
    </w:p>
    <w:p w14:paraId="192B6EF9" w14:textId="77777777" w:rsidR="005B3B10" w:rsidRDefault="005B3B10" w:rsidP="005B3B10">
      <w:pPr>
        <w:tabs>
          <w:tab w:val="left" w:pos="720"/>
          <w:tab w:val="left" w:pos="1440"/>
          <w:tab w:val="left" w:pos="19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Robert Trace(q.v.) brought a plaint of trespass and assault against him and</w:t>
      </w:r>
    </w:p>
    <w:p w14:paraId="324D122C" w14:textId="77777777" w:rsidR="005B3B10" w:rsidRDefault="005B3B10" w:rsidP="005B3B10">
      <w:pPr>
        <w:tabs>
          <w:tab w:val="left" w:pos="720"/>
          <w:tab w:val="left" w:pos="1440"/>
          <w:tab w:val="left" w:pos="19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10 others.</w:t>
      </w:r>
    </w:p>
    <w:p w14:paraId="51BEFDA9" w14:textId="77777777" w:rsidR="005B3B10" w:rsidRDefault="005B3B10" w:rsidP="005B3B10">
      <w:pPr>
        <w:tabs>
          <w:tab w:val="left" w:pos="720"/>
          <w:tab w:val="left" w:pos="1440"/>
          <w:tab w:val="left" w:pos="19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105F8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27160C28" w14:textId="77777777" w:rsidR="005B3B10" w:rsidRDefault="005B3B10" w:rsidP="005B3B10">
      <w:pPr>
        <w:tabs>
          <w:tab w:val="left" w:pos="720"/>
          <w:tab w:val="left" w:pos="1440"/>
          <w:tab w:val="left" w:pos="1920"/>
        </w:tabs>
        <w:rPr>
          <w:rFonts w:ascii="Times New Roman" w:hAnsi="Times New Roman" w:cs="Times New Roman"/>
        </w:rPr>
      </w:pPr>
    </w:p>
    <w:p w14:paraId="13DD2EE7" w14:textId="77777777" w:rsidR="005B3B10" w:rsidRDefault="005B3B10" w:rsidP="005B3B10">
      <w:pPr>
        <w:tabs>
          <w:tab w:val="left" w:pos="720"/>
          <w:tab w:val="left" w:pos="1440"/>
          <w:tab w:val="left" w:pos="1920"/>
        </w:tabs>
        <w:rPr>
          <w:rFonts w:ascii="Times New Roman" w:hAnsi="Times New Roman" w:cs="Times New Roman"/>
        </w:rPr>
      </w:pPr>
    </w:p>
    <w:p w14:paraId="275D1BA0" w14:textId="77777777" w:rsidR="005B3B10" w:rsidRDefault="005B3B10" w:rsidP="005B3B10">
      <w:pPr>
        <w:tabs>
          <w:tab w:val="left" w:pos="720"/>
          <w:tab w:val="left" w:pos="1440"/>
          <w:tab w:val="left" w:pos="19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23 February 2019</w:t>
      </w:r>
    </w:p>
    <w:p w14:paraId="019B726A" w14:textId="77777777" w:rsidR="006B2F86" w:rsidRPr="00E71FC3" w:rsidRDefault="005B3B1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6D319D" w14:textId="77777777" w:rsidR="005B3B10" w:rsidRDefault="005B3B10" w:rsidP="00E71FC3">
      <w:r>
        <w:separator/>
      </w:r>
    </w:p>
  </w:endnote>
  <w:endnote w:type="continuationSeparator" w:id="0">
    <w:p w14:paraId="0A99670B" w14:textId="77777777" w:rsidR="005B3B10" w:rsidRDefault="005B3B1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B77FB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80FEEF" w14:textId="77777777" w:rsidR="005B3B10" w:rsidRDefault="005B3B10" w:rsidP="00E71FC3">
      <w:r>
        <w:separator/>
      </w:r>
    </w:p>
  </w:footnote>
  <w:footnote w:type="continuationSeparator" w:id="0">
    <w:p w14:paraId="7444D6BA" w14:textId="77777777" w:rsidR="005B3B10" w:rsidRDefault="005B3B1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B10"/>
    <w:rsid w:val="001A7C09"/>
    <w:rsid w:val="00577BD5"/>
    <w:rsid w:val="005B3B10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2D7A19"/>
  <w15:chartTrackingRefBased/>
  <w15:docId w15:val="{7881A4EF-5661-40BF-A159-01A9D01B8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B3B1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5B3B1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2019-03-02T20:57:00Z</dcterms:created>
  <dcterms:modified xsi:type="dcterms:W3CDTF">2019-03-02T20:58:00Z</dcterms:modified>
</cp:coreProperties>
</file>