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E3DCD" w14:textId="77777777" w:rsidR="00A460EF" w:rsidRDefault="00A460EF" w:rsidP="00A460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NYCOLL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fl.1452)</w:t>
      </w:r>
    </w:p>
    <w:p w14:paraId="5525D469" w14:textId="77777777" w:rsidR="00A460EF" w:rsidRDefault="00A460EF" w:rsidP="00A460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52B290" w14:textId="77777777" w:rsidR="00A460EF" w:rsidRDefault="00A460EF" w:rsidP="00A460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98FFCD" w14:textId="77777777" w:rsidR="00A460EF" w:rsidRDefault="00A460EF" w:rsidP="00A460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Jun.1452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to whom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Bekat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Earl Soham(q.v.) quitclaimed </w:t>
      </w:r>
    </w:p>
    <w:p w14:paraId="4A9A2BDF" w14:textId="77777777" w:rsidR="00A460EF" w:rsidRDefault="00A460EF" w:rsidP="00A460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three pieces of land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Tannington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Suffolk(q.v.).</w:t>
      </w:r>
    </w:p>
    <w:p w14:paraId="1791E008" w14:textId="77777777" w:rsidR="00A460EF" w:rsidRDefault="00A460EF" w:rsidP="00A460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D7251">
          <w:rPr>
            <w:rStyle w:val="Hyperlink"/>
            <w:rFonts w:ascii="Times New Roman" w:hAnsi="Times New Roman" w:cs="Times New Roman"/>
            <w:sz w:val="24"/>
            <w:szCs w:val="24"/>
          </w:rPr>
          <w:t>www.suffolkarchives.co.uk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FC 93/L/1/3)</w:t>
      </w:r>
    </w:p>
    <w:p w14:paraId="524C5A76" w14:textId="77777777" w:rsidR="00A460EF" w:rsidRDefault="00A460EF" w:rsidP="00A460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374C9D" w14:textId="77777777" w:rsidR="00A460EF" w:rsidRDefault="00A460EF" w:rsidP="00A460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830485" w14:textId="77777777" w:rsidR="00A460EF" w:rsidRDefault="00A460EF" w:rsidP="00A460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March 2022</w:t>
      </w:r>
    </w:p>
    <w:p w14:paraId="0D41827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9BC60" w14:textId="77777777" w:rsidR="00A460EF" w:rsidRDefault="00A460EF" w:rsidP="009139A6">
      <w:r>
        <w:separator/>
      </w:r>
    </w:p>
  </w:endnote>
  <w:endnote w:type="continuationSeparator" w:id="0">
    <w:p w14:paraId="4E0F385F" w14:textId="77777777" w:rsidR="00A460EF" w:rsidRDefault="00A460E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507A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CC79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B51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5B916" w14:textId="77777777" w:rsidR="00A460EF" w:rsidRDefault="00A460EF" w:rsidP="009139A6">
      <w:r>
        <w:separator/>
      </w:r>
    </w:p>
  </w:footnote>
  <w:footnote w:type="continuationSeparator" w:id="0">
    <w:p w14:paraId="3C8DB796" w14:textId="77777777" w:rsidR="00A460EF" w:rsidRDefault="00A460E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6C6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76F4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6649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0EF"/>
    <w:rsid w:val="000666E0"/>
    <w:rsid w:val="002510B7"/>
    <w:rsid w:val="005C130B"/>
    <w:rsid w:val="00826F5C"/>
    <w:rsid w:val="009139A6"/>
    <w:rsid w:val="009448BB"/>
    <w:rsid w:val="00A3176C"/>
    <w:rsid w:val="00A460EF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DFD5E"/>
  <w15:chartTrackingRefBased/>
  <w15:docId w15:val="{3621EC95-F3FA-4979-8762-B21B756B8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460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uffolkarchives.co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2022-03-24T19:58:00Z</dcterms:created>
  <dcterms:modified xsi:type="dcterms:W3CDTF">2022-03-24T19:58:00Z</dcterms:modified>
</cp:coreProperties>
</file>