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D69ED" w14:textId="77777777" w:rsidR="00DE06A4" w:rsidRDefault="00DE06A4" w:rsidP="00DE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Geoffrey NYCOLE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D256951" w14:textId="77777777" w:rsidR="00DE06A4" w:rsidRDefault="00DE06A4" w:rsidP="00DE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the chapel of </w:t>
      </w:r>
      <w:proofErr w:type="spellStart"/>
      <w:r>
        <w:rPr>
          <w:rFonts w:ascii="Times New Roman" w:hAnsi="Times New Roman" w:cs="Times New Roman"/>
        </w:rPr>
        <w:t>Laxfield</w:t>
      </w:r>
      <w:proofErr w:type="spellEnd"/>
      <w:r>
        <w:rPr>
          <w:rFonts w:ascii="Times New Roman" w:hAnsi="Times New Roman" w:cs="Times New Roman"/>
        </w:rPr>
        <w:t>, Suffolk. Chaplain.</w:t>
      </w:r>
    </w:p>
    <w:p w14:paraId="6F45EF16" w14:textId="77777777" w:rsidR="00DE06A4" w:rsidRDefault="00DE06A4" w:rsidP="00DE06A4">
      <w:pPr>
        <w:rPr>
          <w:rFonts w:ascii="Times New Roman" w:hAnsi="Times New Roman" w:cs="Times New Roman"/>
        </w:rPr>
      </w:pPr>
    </w:p>
    <w:p w14:paraId="68F214B4" w14:textId="77777777" w:rsidR="00DE06A4" w:rsidRDefault="00DE06A4" w:rsidP="00DE06A4">
      <w:pPr>
        <w:rPr>
          <w:rFonts w:ascii="Times New Roman" w:hAnsi="Times New Roman" w:cs="Times New Roman"/>
        </w:rPr>
      </w:pPr>
    </w:p>
    <w:p w14:paraId="2A112505" w14:textId="77777777" w:rsidR="00DE06A4" w:rsidRDefault="00DE06A4" w:rsidP="00DE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Crisp of </w:t>
      </w:r>
      <w:proofErr w:type="spellStart"/>
      <w:r>
        <w:rPr>
          <w:rFonts w:ascii="Times New Roman" w:hAnsi="Times New Roman" w:cs="Times New Roman"/>
        </w:rPr>
        <w:t>Laxfield</w:t>
      </w:r>
      <w:proofErr w:type="spellEnd"/>
      <w:r>
        <w:rPr>
          <w:rFonts w:ascii="Times New Roman" w:hAnsi="Times New Roman" w:cs="Times New Roman"/>
        </w:rPr>
        <w:t>(q.v.).</w:t>
      </w:r>
    </w:p>
    <w:p w14:paraId="6EC5EC4F" w14:textId="77777777" w:rsidR="00DE06A4" w:rsidRDefault="00DE06A4" w:rsidP="00DE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077515" w14:textId="77777777" w:rsidR="00DE06A4" w:rsidRDefault="00DE06A4" w:rsidP="00DE06A4">
      <w:pPr>
        <w:rPr>
          <w:rFonts w:ascii="Times New Roman" w:hAnsi="Times New Roman" w:cs="Times New Roman"/>
        </w:rPr>
      </w:pPr>
    </w:p>
    <w:p w14:paraId="4B236D23" w14:textId="77777777" w:rsidR="00DE06A4" w:rsidRDefault="00DE06A4" w:rsidP="00DE06A4">
      <w:pPr>
        <w:rPr>
          <w:rFonts w:ascii="Times New Roman" w:hAnsi="Times New Roman" w:cs="Times New Roman"/>
        </w:rPr>
      </w:pPr>
    </w:p>
    <w:p w14:paraId="291EAEA2" w14:textId="77777777" w:rsidR="00DE06A4" w:rsidRDefault="00DE06A4" w:rsidP="00DE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6C9FAD00" w14:textId="77777777" w:rsidR="006B2F86" w:rsidRPr="00E71FC3" w:rsidRDefault="00DE06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1E7C8" w14:textId="77777777" w:rsidR="00DE06A4" w:rsidRDefault="00DE06A4" w:rsidP="00E71FC3">
      <w:r>
        <w:separator/>
      </w:r>
    </w:p>
  </w:endnote>
  <w:endnote w:type="continuationSeparator" w:id="0">
    <w:p w14:paraId="7D760141" w14:textId="77777777" w:rsidR="00DE06A4" w:rsidRDefault="00DE06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5E9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CB8C2" w14:textId="77777777" w:rsidR="00DE06A4" w:rsidRDefault="00DE06A4" w:rsidP="00E71FC3">
      <w:r>
        <w:separator/>
      </w:r>
    </w:p>
  </w:footnote>
  <w:footnote w:type="continuationSeparator" w:id="0">
    <w:p w14:paraId="472F1FC9" w14:textId="77777777" w:rsidR="00DE06A4" w:rsidRDefault="00DE06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A4"/>
    <w:rsid w:val="001A7C09"/>
    <w:rsid w:val="00577BD5"/>
    <w:rsid w:val="00656CBA"/>
    <w:rsid w:val="006A1F77"/>
    <w:rsid w:val="00733BE7"/>
    <w:rsid w:val="00AB52E8"/>
    <w:rsid w:val="00B16D3F"/>
    <w:rsid w:val="00BB41AC"/>
    <w:rsid w:val="00DE06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DC45"/>
  <w15:chartTrackingRefBased/>
  <w15:docId w15:val="{6412FA74-4A16-4D7D-A911-7F24B640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06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06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2018-09-12T15:16:00Z</dcterms:created>
  <dcterms:modified xsi:type="dcterms:W3CDTF">2018-09-12T15:17:00Z</dcterms:modified>
</cp:coreProperties>
</file>