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60F" w:rsidRDefault="00A7560F" w:rsidP="00A756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Brother John NYCOL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:rsidR="00A7560F" w:rsidRDefault="00A7560F" w:rsidP="00A756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Order of Carmelites.</w:t>
      </w:r>
    </w:p>
    <w:p w:rsidR="00A7560F" w:rsidRDefault="00A7560F" w:rsidP="00A756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560F" w:rsidRDefault="00A7560F" w:rsidP="00A756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560F" w:rsidRDefault="00A7560F" w:rsidP="00A756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Sep.1423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parish church of Paignton,</w:t>
      </w:r>
    </w:p>
    <w:p w:rsidR="00A7560F" w:rsidRDefault="00A7560F" w:rsidP="00A756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Devon, by Edmund Lacy, Bishop of Exeter(q.v.).</w:t>
      </w:r>
    </w:p>
    <w:p w:rsidR="00A7560F" w:rsidRDefault="00A7560F" w:rsidP="00A756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pp.84-5)</w:t>
      </w:r>
    </w:p>
    <w:p w:rsidR="0039009C" w:rsidRDefault="0039009C" w:rsidP="003900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deacon in the parish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39009C" w:rsidRDefault="0039009C" w:rsidP="003900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Devon, by Edmund Lacy, Bishop of Exeter(q.v.).</w:t>
      </w:r>
    </w:p>
    <w:p w:rsidR="0039009C" w:rsidRDefault="0039009C" w:rsidP="003900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009C" w:rsidRDefault="0039009C" w:rsidP="003900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009C" w:rsidRDefault="0039009C" w:rsidP="003900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2016</w:t>
      </w:r>
    </w:p>
    <w:p w:rsidR="00A7560F" w:rsidRDefault="00A7560F" w:rsidP="00A756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560F" w:rsidRDefault="00A7560F" w:rsidP="00A7560F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7560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560F" w:rsidRDefault="00A7560F" w:rsidP="00564E3C">
      <w:pPr>
        <w:spacing w:after="0" w:line="240" w:lineRule="auto"/>
      </w:pPr>
      <w:r>
        <w:separator/>
      </w:r>
    </w:p>
  </w:endnote>
  <w:endnote w:type="continuationSeparator" w:id="0">
    <w:p w:rsidR="00A7560F" w:rsidRDefault="00A7560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9009C">
      <w:rPr>
        <w:rFonts w:ascii="Times New Roman" w:hAnsi="Times New Roman" w:cs="Times New Roman"/>
        <w:noProof/>
        <w:sz w:val="24"/>
        <w:szCs w:val="24"/>
      </w:rPr>
      <w:t>18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560F" w:rsidRDefault="00A7560F" w:rsidP="00564E3C">
      <w:pPr>
        <w:spacing w:after="0" w:line="240" w:lineRule="auto"/>
      </w:pPr>
      <w:r>
        <w:separator/>
      </w:r>
    </w:p>
  </w:footnote>
  <w:footnote w:type="continuationSeparator" w:id="0">
    <w:p w:rsidR="00A7560F" w:rsidRDefault="00A7560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60F"/>
    <w:rsid w:val="00372DC6"/>
    <w:rsid w:val="0039009C"/>
    <w:rsid w:val="00564E3C"/>
    <w:rsid w:val="0064591D"/>
    <w:rsid w:val="00A7560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F6F89"/>
  <w15:chartTrackingRefBased/>
  <w15:docId w15:val="{FBD12452-BB13-43B4-AC38-66FE262E4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2016-02-16T14:37:00Z</dcterms:created>
  <dcterms:modified xsi:type="dcterms:W3CDTF">2016-02-18T19:42:00Z</dcterms:modified>
</cp:coreProperties>
</file>