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35A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Thomas NYCHE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A8635A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London. Mercer.</w:t>
      </w:r>
    </w:p>
    <w:p w:rsidR="00A8635A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8635A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8635A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Basse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Lynn(q.v.).</w:t>
      </w:r>
    </w:p>
    <w:p w:rsidR="00A8635A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 w:rsidRPr="00F26C43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)</w:t>
      </w:r>
    </w:p>
    <w:p w:rsidR="00A8635A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Bere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Norwich(q.v.), John Pryce</w:t>
      </w:r>
    </w:p>
    <w:p w:rsidR="00A8635A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Lynn(q.v.),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Mey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Norwich(q.v.), John Heyward of Colchester(q.v.)</w:t>
      </w:r>
    </w:p>
    <w:p w:rsidR="00A8635A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and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Pynne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Yarmouth(q.v.).   (ibid.)</w:t>
      </w:r>
    </w:p>
    <w:p w:rsidR="00A8635A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John Boden of North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Merston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, </w:t>
      </w:r>
    </w:p>
    <w:p w:rsidR="00A8635A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Buckinghamshire(q.v.).    (ibid.)</w:t>
      </w:r>
    </w:p>
    <w:p w:rsidR="00A8635A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Wallelyn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Lynn(q.v.),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Pecok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</w:t>
      </w:r>
    </w:p>
    <w:p w:rsidR="00A8635A" w:rsidRPr="00921146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Norwich(q.v.) and John Baron of Colchester(q.v.).   (ibid.)</w:t>
      </w:r>
    </w:p>
    <w:p w:rsidR="00A8635A" w:rsidRPr="00F26C43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</w:p>
    <w:p w:rsidR="00A8635A" w:rsidRPr="00F26C43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</w:p>
    <w:p w:rsidR="00A8635A" w:rsidRDefault="00A8635A" w:rsidP="00A863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F7CB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30 March 2016</w:t>
      </w:r>
    </w:p>
    <w:p w:rsidR="006B2F86" w:rsidRPr="00E71FC3" w:rsidRDefault="00A863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35A" w:rsidRDefault="00A8635A" w:rsidP="00E71FC3">
      <w:pPr>
        <w:spacing w:after="0" w:line="240" w:lineRule="auto"/>
      </w:pPr>
      <w:r>
        <w:separator/>
      </w:r>
    </w:p>
  </w:endnote>
  <w:endnote w:type="continuationSeparator" w:id="0">
    <w:p w:rsidR="00A8635A" w:rsidRDefault="00A863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35A" w:rsidRDefault="00A8635A" w:rsidP="00E71FC3">
      <w:pPr>
        <w:spacing w:after="0" w:line="240" w:lineRule="auto"/>
      </w:pPr>
      <w:r>
        <w:separator/>
      </w:r>
    </w:p>
  </w:footnote>
  <w:footnote w:type="continuationSeparator" w:id="0">
    <w:p w:rsidR="00A8635A" w:rsidRDefault="00A863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35A"/>
    <w:rsid w:val="00A8635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FA36CF-34F9-4BE8-BD47-4EF2B66BB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86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2016-04-02T18:52:00Z</dcterms:created>
  <dcterms:modified xsi:type="dcterms:W3CDTF">2016-04-02T18:52:00Z</dcterms:modified>
</cp:coreProperties>
</file>