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8B434" w14:textId="77777777" w:rsidR="00D9012F" w:rsidRDefault="00D9012F" w:rsidP="00D901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NYCHE</w:t>
      </w:r>
      <w:r>
        <w:rPr>
          <w:rFonts w:ascii="Times New Roman" w:hAnsi="Times New Roman" w:cs="Times New Roman"/>
        </w:rPr>
        <w:t xml:space="preserve">       (d.1484)</w:t>
      </w:r>
    </w:p>
    <w:p w14:paraId="20A60463" w14:textId="77777777" w:rsidR="00D9012F" w:rsidRDefault="00D9012F" w:rsidP="00D901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Mercer.</w:t>
      </w:r>
    </w:p>
    <w:p w14:paraId="1C03071C" w14:textId="77777777" w:rsidR="00D9012F" w:rsidRDefault="00D9012F" w:rsidP="00D9012F">
      <w:pPr>
        <w:rPr>
          <w:rFonts w:ascii="Times New Roman" w:hAnsi="Times New Roman" w:cs="Times New Roman"/>
        </w:rPr>
      </w:pPr>
    </w:p>
    <w:p w14:paraId="3B34790A" w14:textId="77777777" w:rsidR="00D9012F" w:rsidRDefault="00D9012F" w:rsidP="00D9012F">
      <w:pPr>
        <w:rPr>
          <w:rFonts w:ascii="Times New Roman" w:hAnsi="Times New Roman" w:cs="Times New Roman"/>
        </w:rPr>
      </w:pPr>
    </w:p>
    <w:p w14:paraId="38D0913A" w14:textId="77777777" w:rsidR="00425331" w:rsidRDefault="00425331" w:rsidP="00425331">
      <w:pPr>
        <w:pStyle w:val="NoSpacing"/>
        <w:ind w:firstLine="720"/>
      </w:pPr>
      <w:r>
        <w:t>1460</w:t>
      </w:r>
      <w:r>
        <w:tab/>
        <w:t>He made a plaint of debt against James Grover of Guildford, Surrey(q.v.),</w:t>
      </w:r>
    </w:p>
    <w:p w14:paraId="34603FC7" w14:textId="77777777" w:rsidR="00425331" w:rsidRDefault="00425331" w:rsidP="00425331">
      <w:pPr>
        <w:pStyle w:val="NoSpacing"/>
        <w:ind w:firstLine="720"/>
      </w:pPr>
      <w:r>
        <w:tab/>
        <w:t>Henry Clerk of Lynn, Norfolk(q.v.), Thomas Conyng of Boston,</w:t>
      </w:r>
    </w:p>
    <w:p w14:paraId="6B7B89BC" w14:textId="77777777" w:rsidR="00425331" w:rsidRDefault="00425331" w:rsidP="00425331">
      <w:pPr>
        <w:pStyle w:val="NoSpacing"/>
        <w:ind w:firstLine="720"/>
      </w:pPr>
      <w:r>
        <w:tab/>
        <w:t>Lincolnshire(q.v.), Thomas Edynton of Guildford(q.v.), his wife, Alice(q.v.),</w:t>
      </w:r>
    </w:p>
    <w:p w14:paraId="7D5FE655" w14:textId="77777777" w:rsidR="00425331" w:rsidRDefault="00425331" w:rsidP="00425331">
      <w:pPr>
        <w:pStyle w:val="NoSpacing"/>
        <w:ind w:firstLine="720"/>
      </w:pPr>
      <w:r>
        <w:tab/>
        <w:t>and others.</w:t>
      </w:r>
    </w:p>
    <w:p w14:paraId="1DB16085" w14:textId="76919662" w:rsidR="00425331" w:rsidRDefault="00425331" w:rsidP="00425331">
      <w:pPr>
        <w:pStyle w:val="NoSpacing"/>
        <w:ind w:firstLine="720"/>
      </w:pPr>
      <w:r>
        <w:tab/>
        <w:t xml:space="preserve">( </w:t>
      </w:r>
      <w:hyperlink r:id="rId6" w:history="1">
        <w:r w:rsidRPr="00AF3906">
          <w:rPr>
            <w:rStyle w:val="Hyperlink"/>
          </w:rPr>
          <w:t>http://aalt.law.uh.edu/Indices/CP40Indices/CP40no796/CP40no796Pl.htm</w:t>
        </w:r>
      </w:hyperlink>
      <w:r>
        <w:t xml:space="preserve"> )</w:t>
      </w:r>
    </w:p>
    <w:p w14:paraId="6714537D" w14:textId="77777777" w:rsidR="00D9012F" w:rsidRDefault="00D9012F" w:rsidP="00D901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died.</w:t>
      </w:r>
    </w:p>
    <w:p w14:paraId="11D3E0F8" w14:textId="77777777" w:rsidR="00D9012F" w:rsidRDefault="00D9012F" w:rsidP="00D901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874E3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86A358E" w14:textId="77777777" w:rsidR="00D9012F" w:rsidRDefault="00D9012F" w:rsidP="00D9012F">
      <w:pPr>
        <w:rPr>
          <w:rFonts w:ascii="Times New Roman" w:hAnsi="Times New Roman" w:cs="Times New Roman"/>
        </w:rPr>
      </w:pPr>
    </w:p>
    <w:p w14:paraId="6D95498C" w14:textId="77777777" w:rsidR="00D9012F" w:rsidRDefault="00D9012F" w:rsidP="00D9012F">
      <w:pPr>
        <w:rPr>
          <w:rFonts w:ascii="Times New Roman" w:hAnsi="Times New Roman" w:cs="Times New Roman"/>
        </w:rPr>
      </w:pPr>
    </w:p>
    <w:p w14:paraId="13336C35" w14:textId="77777777" w:rsidR="00D9012F" w:rsidRDefault="00D9012F" w:rsidP="00D901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Administrators:   George Pykenham(q.v.) and Richard Barnet(q.v.).   (ibid.)</w:t>
      </w:r>
    </w:p>
    <w:p w14:paraId="36CAF9E8" w14:textId="77777777" w:rsidR="00D9012F" w:rsidRDefault="00D9012F" w:rsidP="00D9012F">
      <w:pPr>
        <w:rPr>
          <w:rFonts w:ascii="Times New Roman" w:hAnsi="Times New Roman" w:cs="Times New Roman"/>
        </w:rPr>
      </w:pPr>
    </w:p>
    <w:p w14:paraId="23E20C27" w14:textId="77777777" w:rsidR="00D9012F" w:rsidRDefault="00D9012F" w:rsidP="00D9012F">
      <w:pPr>
        <w:rPr>
          <w:rFonts w:ascii="Times New Roman" w:hAnsi="Times New Roman" w:cs="Times New Roman"/>
        </w:rPr>
      </w:pPr>
    </w:p>
    <w:p w14:paraId="31F909F6" w14:textId="77777777" w:rsidR="00D9012F" w:rsidRDefault="00D9012F" w:rsidP="00D901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July 2018</w:t>
      </w:r>
    </w:p>
    <w:p w14:paraId="0CC59AA8" w14:textId="1F7F794F" w:rsidR="00425331" w:rsidRDefault="00425331" w:rsidP="00D901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7 June 2023</w:t>
      </w:r>
    </w:p>
    <w:p w14:paraId="0AD7137C" w14:textId="77777777" w:rsidR="006B2F86" w:rsidRPr="00E71FC3" w:rsidRDefault="00425331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8D446" w14:textId="77777777" w:rsidR="00D9012F" w:rsidRDefault="00D9012F" w:rsidP="00E71FC3">
      <w:r>
        <w:separator/>
      </w:r>
    </w:p>
  </w:endnote>
  <w:endnote w:type="continuationSeparator" w:id="0">
    <w:p w14:paraId="1DC4C07A" w14:textId="77777777" w:rsidR="00D9012F" w:rsidRDefault="00D9012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93C1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3440D" w14:textId="77777777" w:rsidR="00D9012F" w:rsidRDefault="00D9012F" w:rsidP="00E71FC3">
      <w:r>
        <w:separator/>
      </w:r>
    </w:p>
  </w:footnote>
  <w:footnote w:type="continuationSeparator" w:id="0">
    <w:p w14:paraId="630B5D50" w14:textId="77777777" w:rsidR="00D9012F" w:rsidRDefault="00D9012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12F"/>
    <w:rsid w:val="001A7C09"/>
    <w:rsid w:val="00425331"/>
    <w:rsid w:val="00577BD5"/>
    <w:rsid w:val="00656CBA"/>
    <w:rsid w:val="006A1F77"/>
    <w:rsid w:val="00733BE7"/>
    <w:rsid w:val="00AB52E8"/>
    <w:rsid w:val="00B16D3F"/>
    <w:rsid w:val="00BB41AC"/>
    <w:rsid w:val="00D9012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C2E4A"/>
  <w15:chartTrackingRefBased/>
  <w15:docId w15:val="{C54A69F4-D98E-472C-A5F5-C39470650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12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901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2018-09-08T21:02:00Z</dcterms:created>
  <dcterms:modified xsi:type="dcterms:W3CDTF">2023-06-07T18:22:00Z</dcterms:modified>
</cp:coreProperties>
</file>