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2D9" w:rsidRPr="004F7CBA" w:rsidRDefault="00B852D9" w:rsidP="00B852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Thomas NYCHE</w:t>
      </w:r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B852D9" w:rsidRPr="004F7CBA" w:rsidRDefault="00B852D9" w:rsidP="00B852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852D9" w:rsidRPr="004F7CBA" w:rsidRDefault="00B852D9" w:rsidP="00B852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B852D9" w:rsidRPr="004F7CBA" w:rsidRDefault="00B852D9" w:rsidP="00B852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Mareman</w:t>
      </w:r>
      <w:proofErr w:type="spellEnd"/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Bridgewater(q.v.).</w:t>
      </w:r>
    </w:p>
    <w:p w:rsidR="00B852D9" w:rsidRPr="00F26C43" w:rsidRDefault="00B852D9" w:rsidP="00B852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 w:rsidRPr="00F26C43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)</w:t>
      </w:r>
    </w:p>
    <w:p w:rsidR="00B852D9" w:rsidRPr="00F26C43" w:rsidRDefault="00B852D9" w:rsidP="00B852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</w:p>
    <w:p w:rsidR="00B852D9" w:rsidRPr="00F26C43" w:rsidRDefault="00B852D9" w:rsidP="00B852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</w:rPr>
      </w:pPr>
    </w:p>
    <w:p w:rsidR="00B852D9" w:rsidRPr="004F7CBA" w:rsidRDefault="00B852D9" w:rsidP="00B852D9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F7CBA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30 March 2016</w:t>
      </w:r>
    </w:p>
    <w:p w:rsidR="006B2F86" w:rsidRPr="00E71FC3" w:rsidRDefault="00B852D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2D9" w:rsidRDefault="00B852D9" w:rsidP="00E71FC3">
      <w:pPr>
        <w:spacing w:after="0" w:line="240" w:lineRule="auto"/>
      </w:pPr>
      <w:r>
        <w:separator/>
      </w:r>
    </w:p>
  </w:endnote>
  <w:endnote w:type="continuationSeparator" w:id="0">
    <w:p w:rsidR="00B852D9" w:rsidRDefault="00B852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2D9" w:rsidRDefault="00B852D9" w:rsidP="00E71FC3">
      <w:pPr>
        <w:spacing w:after="0" w:line="240" w:lineRule="auto"/>
      </w:pPr>
      <w:r>
        <w:separator/>
      </w:r>
    </w:p>
  </w:footnote>
  <w:footnote w:type="continuationSeparator" w:id="0">
    <w:p w:rsidR="00B852D9" w:rsidRDefault="00B852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2D9"/>
    <w:rsid w:val="00AB52E8"/>
    <w:rsid w:val="00B16D3F"/>
    <w:rsid w:val="00B852D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88EF0E-F352-4200-B511-60F5C16B0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852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2016-04-01T20:14:00Z</dcterms:created>
  <dcterms:modified xsi:type="dcterms:W3CDTF">2016-04-01T20:14:00Z</dcterms:modified>
</cp:coreProperties>
</file>