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7E96A" w14:textId="77777777" w:rsidR="00F90F9B" w:rsidRDefault="00F90F9B" w:rsidP="00F90F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NUTTYNG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37D26FCF" w14:textId="77777777" w:rsidR="00F90F9B" w:rsidRDefault="00F90F9B" w:rsidP="00F90F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Lichfield. Sawyer.</w:t>
      </w:r>
    </w:p>
    <w:p w14:paraId="1F182C0C" w14:textId="77777777" w:rsidR="00F90F9B" w:rsidRDefault="00F90F9B" w:rsidP="00F90F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D5E85A6" w14:textId="77777777" w:rsidR="00F90F9B" w:rsidRDefault="00F90F9B" w:rsidP="00F90F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E3A2179" w14:textId="77777777" w:rsidR="00F90F9B" w:rsidRDefault="00F90F9B" w:rsidP="00F90F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>William Vernon(q.v.) brought a plaint of trespass in a free warren against him</w:t>
      </w:r>
    </w:p>
    <w:p w14:paraId="0722F5A7" w14:textId="77777777" w:rsidR="00F90F9B" w:rsidRDefault="00F90F9B" w:rsidP="00F90F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six others.</w:t>
      </w:r>
    </w:p>
    <w:p w14:paraId="6336C136" w14:textId="77777777" w:rsidR="00F90F9B" w:rsidRDefault="00F90F9B" w:rsidP="00F90F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44265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69F21A3" w14:textId="77777777" w:rsidR="00F90F9B" w:rsidRDefault="00F90F9B" w:rsidP="00F90F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DA4F11" w14:textId="77777777" w:rsidR="00F90F9B" w:rsidRDefault="00F90F9B" w:rsidP="00F90F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F182BC0" w14:textId="77777777" w:rsidR="00F90F9B" w:rsidRDefault="00F90F9B" w:rsidP="00F90F9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2022</w:t>
      </w:r>
    </w:p>
    <w:p w14:paraId="7E766A2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F9726" w14:textId="77777777" w:rsidR="00F90F9B" w:rsidRDefault="00F90F9B" w:rsidP="009139A6">
      <w:r>
        <w:separator/>
      </w:r>
    </w:p>
  </w:endnote>
  <w:endnote w:type="continuationSeparator" w:id="0">
    <w:p w14:paraId="074BED7A" w14:textId="77777777" w:rsidR="00F90F9B" w:rsidRDefault="00F90F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5A5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C209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DF4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2B9E0" w14:textId="77777777" w:rsidR="00F90F9B" w:rsidRDefault="00F90F9B" w:rsidP="009139A6">
      <w:r>
        <w:separator/>
      </w:r>
    </w:p>
  </w:footnote>
  <w:footnote w:type="continuationSeparator" w:id="0">
    <w:p w14:paraId="73388288" w14:textId="77777777" w:rsidR="00F90F9B" w:rsidRDefault="00F90F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383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15A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4F7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F9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76082"/>
  <w15:chartTrackingRefBased/>
  <w15:docId w15:val="{165B1B82-3303-4041-A068-A0586B5C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90F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2022-08-15T06:26:00Z</dcterms:created>
  <dcterms:modified xsi:type="dcterms:W3CDTF">2022-08-15T06:26:00Z</dcterms:modified>
</cp:coreProperties>
</file>