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316519" w14:textId="2FBAAB64" w:rsidR="00BA00AB" w:rsidRDefault="00D47219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NUTON</w:t>
      </w:r>
      <w:r>
        <w:rPr>
          <w:rFonts w:ascii="Times New Roman" w:hAnsi="Times New Roman" w:cs="Times New Roman"/>
          <w:sz w:val="24"/>
          <w:szCs w:val="24"/>
        </w:rPr>
        <w:t xml:space="preserve">       (fl.1413)</w:t>
      </w:r>
    </w:p>
    <w:p w14:paraId="274DE788" w14:textId="2C87D434" w:rsidR="00D47219" w:rsidRDefault="00D47219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Bristol.</w:t>
      </w:r>
    </w:p>
    <w:p w14:paraId="71E48C7B" w14:textId="67EE305C" w:rsidR="00D47219" w:rsidRDefault="00D47219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7C225FE" w14:textId="2E3862AE" w:rsidR="00D47219" w:rsidRDefault="00D47219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42E8C25" w14:textId="3D5D9B9B" w:rsidR="00D47219" w:rsidRDefault="00D47219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 Oct.1413</w:t>
      </w:r>
      <w:r>
        <w:rPr>
          <w:rFonts w:ascii="Times New Roman" w:hAnsi="Times New Roman" w:cs="Times New Roman"/>
          <w:sz w:val="24"/>
          <w:szCs w:val="24"/>
        </w:rPr>
        <w:tab/>
        <w:t>He was elected Sheriff.     (C.F.R. 1413-22 p.30)</w:t>
      </w:r>
    </w:p>
    <w:p w14:paraId="4B276459" w14:textId="41417868" w:rsidR="00D47219" w:rsidRDefault="00D47219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7B511F7" w14:textId="487EDE96" w:rsidR="00D47219" w:rsidRDefault="00D47219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62E00A0" w14:textId="38590CFA" w:rsidR="00D47219" w:rsidRPr="00D47219" w:rsidRDefault="00D47219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August 2021</w:t>
      </w:r>
    </w:p>
    <w:sectPr w:rsidR="00D47219" w:rsidRPr="00D4721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5795AB" w14:textId="77777777" w:rsidR="00D47219" w:rsidRDefault="00D47219" w:rsidP="009139A6">
      <w:r>
        <w:separator/>
      </w:r>
    </w:p>
  </w:endnote>
  <w:endnote w:type="continuationSeparator" w:id="0">
    <w:p w14:paraId="2CE6F80F" w14:textId="77777777" w:rsidR="00D47219" w:rsidRDefault="00D4721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E7FB2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8BB98B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93F8E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00176B" w14:textId="77777777" w:rsidR="00D47219" w:rsidRDefault="00D47219" w:rsidP="009139A6">
      <w:r>
        <w:separator/>
      </w:r>
    </w:p>
  </w:footnote>
  <w:footnote w:type="continuationSeparator" w:id="0">
    <w:p w14:paraId="345308DD" w14:textId="77777777" w:rsidR="00D47219" w:rsidRDefault="00D4721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5BAE4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428D7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7CD09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7219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D4721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DC5576"/>
  <w15:chartTrackingRefBased/>
  <w15:docId w15:val="{657DAA53-BB08-4B7E-AF6C-1C6D7DFF9F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17</Words>
  <Characters>103</Characters>
  <Application>Microsoft Office Word</Application>
  <DocSecurity>0</DocSecurity>
  <Lines>1</Lines>
  <Paragraphs>1</Paragraphs>
  <ScaleCrop>false</ScaleCrop>
  <Company/>
  <LinksUpToDate>false</LinksUpToDate>
  <CharactersWithSpaces>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2021-08-23T09:32:00Z</dcterms:created>
  <dcterms:modified xsi:type="dcterms:W3CDTF">2021-08-23T09:33:00Z</dcterms:modified>
</cp:coreProperties>
</file>