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175" w:rsidRPr="00807C9B" w:rsidRDefault="001F7175" w:rsidP="001F7175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Thomas NUTKYN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(fl.1449)</w:t>
      </w:r>
    </w:p>
    <w:p w:rsidR="001F7175" w:rsidRPr="00807C9B" w:rsidRDefault="001F7175" w:rsidP="001F7175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807C9B">
        <w:rPr>
          <w:rFonts w:ascii="Times New Roman" w:hAnsi="Times New Roman" w:cs="Times New Roman"/>
          <w:sz w:val="24"/>
          <w:szCs w:val="24"/>
        </w:rPr>
        <w:t>Corwainer</w:t>
      </w:r>
      <w:proofErr w:type="spellEnd"/>
      <w:r w:rsidRPr="00807C9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F7175" w:rsidRPr="00807C9B" w:rsidRDefault="001F7175" w:rsidP="001F7175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1F7175" w:rsidRPr="00807C9B" w:rsidRDefault="001F7175" w:rsidP="001F7175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1F7175" w:rsidRPr="00807C9B" w:rsidRDefault="001F7175" w:rsidP="001F7175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became a Freeman.  (R.F.Y. p.169)</w:t>
      </w:r>
    </w:p>
    <w:p w:rsidR="001F7175" w:rsidRPr="00807C9B" w:rsidRDefault="001F7175" w:rsidP="001F7175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1F7175" w:rsidRPr="00807C9B" w:rsidRDefault="001F7175" w:rsidP="001F7175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E47068" w:rsidRPr="00C009D8" w:rsidRDefault="001F7175" w:rsidP="001F7175">
      <w:pPr>
        <w:pStyle w:val="NoSpacing"/>
      </w:pPr>
      <w:r w:rsidRPr="00807C9B">
        <w:t>3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175" w:rsidRDefault="001F7175" w:rsidP="00920DE3">
      <w:pPr>
        <w:spacing w:after="0" w:line="240" w:lineRule="auto"/>
      </w:pPr>
      <w:r>
        <w:separator/>
      </w:r>
    </w:p>
  </w:endnote>
  <w:endnote w:type="continuationSeparator" w:id="0">
    <w:p w:rsidR="001F7175" w:rsidRDefault="001F71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175" w:rsidRDefault="001F7175" w:rsidP="00920DE3">
      <w:pPr>
        <w:spacing w:after="0" w:line="240" w:lineRule="auto"/>
      </w:pPr>
      <w:r>
        <w:separator/>
      </w:r>
    </w:p>
  </w:footnote>
  <w:footnote w:type="continuationSeparator" w:id="0">
    <w:p w:rsidR="001F7175" w:rsidRDefault="001F71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175"/>
    <w:rsid w:val="00120749"/>
    <w:rsid w:val="001F71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F717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F717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2014-02-06T22:03:00Z</dcterms:created>
  <dcterms:modified xsi:type="dcterms:W3CDTF">2014-02-06T22:03:00Z</dcterms:modified>
</cp:coreProperties>
</file>