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D29" w:rsidRDefault="00311D29" w:rsidP="0031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NUTKYN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11D29" w:rsidRDefault="00311D29" w:rsidP="0031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Andover, Hampshire. Labourer.</w:t>
      </w:r>
    </w:p>
    <w:p w:rsidR="00311D29" w:rsidRDefault="00311D29" w:rsidP="00311D29">
      <w:pPr>
        <w:rPr>
          <w:rFonts w:ascii="Times New Roman" w:hAnsi="Times New Roman" w:cs="Times New Roman"/>
        </w:rPr>
      </w:pPr>
    </w:p>
    <w:p w:rsidR="00311D29" w:rsidRDefault="00311D29" w:rsidP="00311D29">
      <w:pPr>
        <w:rPr>
          <w:rFonts w:ascii="Times New Roman" w:hAnsi="Times New Roman" w:cs="Times New Roman"/>
        </w:rPr>
      </w:pPr>
    </w:p>
    <w:p w:rsidR="00311D29" w:rsidRDefault="00311D29" w:rsidP="00311D2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Dyneley</w:t>
      </w:r>
      <w:proofErr w:type="spellEnd"/>
      <w:r>
        <w:rPr>
          <w:rFonts w:ascii="Times New Roman" w:hAnsi="Times New Roman" w:cs="Times New Roman"/>
        </w:rPr>
        <w:t xml:space="preserve">(q.v.) brought a plaint of trespass and upsetting a four- wheeled cart or carriage against him, John </w:t>
      </w:r>
      <w:proofErr w:type="spellStart"/>
      <w:r>
        <w:rPr>
          <w:rFonts w:ascii="Times New Roman" w:hAnsi="Times New Roman" w:cs="Times New Roman"/>
        </w:rPr>
        <w:t>Hathwulf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Chalton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Bouge</w:t>
      </w:r>
      <w:proofErr w:type="spellEnd"/>
      <w:r>
        <w:rPr>
          <w:rFonts w:ascii="Times New Roman" w:hAnsi="Times New Roman" w:cs="Times New Roman"/>
        </w:rPr>
        <w:t>(q.v.).</w:t>
      </w:r>
    </w:p>
    <w:p w:rsidR="00311D29" w:rsidRDefault="00311D29" w:rsidP="0031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11D29" w:rsidRDefault="00311D29" w:rsidP="00311D29">
      <w:pPr>
        <w:rPr>
          <w:rFonts w:ascii="Times New Roman" w:hAnsi="Times New Roman" w:cs="Times New Roman"/>
        </w:rPr>
      </w:pPr>
    </w:p>
    <w:p w:rsidR="00311D29" w:rsidRDefault="00311D29" w:rsidP="00311D29">
      <w:pPr>
        <w:rPr>
          <w:rFonts w:ascii="Times New Roman" w:hAnsi="Times New Roman" w:cs="Times New Roman"/>
        </w:rPr>
      </w:pPr>
    </w:p>
    <w:p w:rsidR="00311D29" w:rsidRDefault="00311D29" w:rsidP="0031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2017</w:t>
      </w:r>
    </w:p>
    <w:p w:rsidR="006B2F86" w:rsidRPr="00E71FC3" w:rsidRDefault="00311D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D29" w:rsidRDefault="00311D29" w:rsidP="00E71FC3">
      <w:r>
        <w:separator/>
      </w:r>
    </w:p>
  </w:endnote>
  <w:endnote w:type="continuationSeparator" w:id="0">
    <w:p w:rsidR="00311D29" w:rsidRDefault="00311D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D29" w:rsidRDefault="00311D29" w:rsidP="00E71FC3">
      <w:r>
        <w:separator/>
      </w:r>
    </w:p>
  </w:footnote>
  <w:footnote w:type="continuationSeparator" w:id="0">
    <w:p w:rsidR="00311D29" w:rsidRDefault="00311D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D29"/>
    <w:rsid w:val="001A7C09"/>
    <w:rsid w:val="00311D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5DB87-E74A-4F20-8185-B1A2D2CC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D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1D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2017-10-01T15:59:00Z</dcterms:created>
  <dcterms:modified xsi:type="dcterms:W3CDTF">2017-10-01T15:59:00Z</dcterms:modified>
</cp:coreProperties>
</file>