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25476" w14:textId="77777777" w:rsidR="00CC316C" w:rsidRDefault="00CC316C" w:rsidP="00CC3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NUTHALE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6EEE3A6" w14:textId="77777777" w:rsidR="00CC316C" w:rsidRDefault="00CC316C" w:rsidP="00CC31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0144B" w14:textId="77777777" w:rsidR="00CC316C" w:rsidRDefault="00CC316C" w:rsidP="00CC31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377BE7" w14:textId="77777777" w:rsidR="00CC316C" w:rsidRDefault="00CC316C" w:rsidP="00CC3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Nobull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Ridlington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Rutland(q.v.).</w:t>
      </w:r>
    </w:p>
    <w:p w14:paraId="70993404" w14:textId="77777777" w:rsidR="00CC316C" w:rsidRDefault="00CC316C" w:rsidP="00CC3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06D7B42" w14:textId="77777777" w:rsidR="00CC316C" w:rsidRDefault="00CC316C" w:rsidP="00CC31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1E6BEB" w14:textId="77777777" w:rsidR="00CC316C" w:rsidRDefault="00CC316C" w:rsidP="00CC31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1EE127" w14:textId="77777777" w:rsidR="00CC316C" w:rsidRDefault="00CC316C" w:rsidP="00CC3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2022</w:t>
      </w:r>
    </w:p>
    <w:p w14:paraId="17D7B2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267E0" w14:textId="77777777" w:rsidR="00CC316C" w:rsidRDefault="00CC316C" w:rsidP="009139A6">
      <w:r>
        <w:separator/>
      </w:r>
    </w:p>
  </w:endnote>
  <w:endnote w:type="continuationSeparator" w:id="0">
    <w:p w14:paraId="76893A57" w14:textId="77777777" w:rsidR="00CC316C" w:rsidRDefault="00CC31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CFD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C9E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CCF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269EA" w14:textId="77777777" w:rsidR="00CC316C" w:rsidRDefault="00CC316C" w:rsidP="009139A6">
      <w:r>
        <w:separator/>
      </w:r>
    </w:p>
  </w:footnote>
  <w:footnote w:type="continuationSeparator" w:id="0">
    <w:p w14:paraId="2BAC7AB5" w14:textId="77777777" w:rsidR="00CC316C" w:rsidRDefault="00CC31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9A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EAE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951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6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316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B19CD"/>
  <w15:chartTrackingRefBased/>
  <w15:docId w15:val="{6604FF56-58C9-44A4-9333-42C50825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31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2022-09-18T18:46:00Z</dcterms:created>
  <dcterms:modified xsi:type="dcterms:W3CDTF">2022-09-18T18:46:00Z</dcterms:modified>
</cp:coreProperties>
</file>