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0808D" w14:textId="77777777" w:rsidR="00C6783A" w:rsidRDefault="00C6783A" w:rsidP="00C67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NUTFELD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060AA45" w14:textId="77777777" w:rsidR="00C6783A" w:rsidRDefault="00C6783A" w:rsidP="00C67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Baughurst</w:t>
      </w:r>
      <w:proofErr w:type="spellEnd"/>
      <w:r>
        <w:rPr>
          <w:rFonts w:ascii="Times New Roman" w:hAnsi="Times New Roman" w:cs="Times New Roman"/>
        </w:rPr>
        <w:t>, Hampshire. Husbandman.</w:t>
      </w:r>
    </w:p>
    <w:p w14:paraId="3770D516" w14:textId="77777777" w:rsidR="00C6783A" w:rsidRDefault="00C6783A" w:rsidP="00C6783A">
      <w:pPr>
        <w:rPr>
          <w:rFonts w:ascii="Times New Roman" w:hAnsi="Times New Roman" w:cs="Times New Roman"/>
        </w:rPr>
      </w:pPr>
    </w:p>
    <w:p w14:paraId="7EAB736C" w14:textId="77777777" w:rsidR="00C6783A" w:rsidRDefault="00C6783A" w:rsidP="00C6783A">
      <w:pPr>
        <w:rPr>
          <w:rFonts w:ascii="Times New Roman" w:hAnsi="Times New Roman" w:cs="Times New Roman"/>
        </w:rPr>
      </w:pPr>
    </w:p>
    <w:p w14:paraId="1277EC8D" w14:textId="77777777" w:rsidR="00C6783A" w:rsidRDefault="00C6783A" w:rsidP="00C67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Lysle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  <w:proofErr w:type="spellStart"/>
      <w:r>
        <w:rPr>
          <w:rFonts w:ascii="Times New Roman" w:hAnsi="Times New Roman" w:cs="Times New Roman"/>
        </w:rPr>
        <w:t>Clyke</w:t>
      </w:r>
      <w:proofErr w:type="spellEnd"/>
    </w:p>
    <w:p w14:paraId="1DBA8982" w14:textId="77777777" w:rsidR="00C6783A" w:rsidRDefault="00C6783A" w:rsidP="00C67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Long </w:t>
      </w:r>
      <w:proofErr w:type="spellStart"/>
      <w:r>
        <w:rPr>
          <w:rFonts w:ascii="Times New Roman" w:hAnsi="Times New Roman" w:cs="Times New Roman"/>
        </w:rPr>
        <w:t>Wittenham</w:t>
      </w:r>
      <w:proofErr w:type="spellEnd"/>
      <w:r>
        <w:rPr>
          <w:rFonts w:ascii="Times New Roman" w:hAnsi="Times New Roman" w:cs="Times New Roman"/>
        </w:rPr>
        <w:t>, Oxfordshire(q.v.).</w:t>
      </w:r>
    </w:p>
    <w:p w14:paraId="183A011E" w14:textId="77777777" w:rsidR="00C6783A" w:rsidRDefault="00C6783A" w:rsidP="00C6783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4499AEB" w14:textId="77777777" w:rsidR="00C6783A" w:rsidRDefault="00C6783A" w:rsidP="00C6783A">
      <w:pPr>
        <w:rPr>
          <w:rFonts w:ascii="Times New Roman" w:hAnsi="Times New Roman" w:cs="Times New Roman"/>
        </w:rPr>
      </w:pPr>
    </w:p>
    <w:p w14:paraId="16C8D3A2" w14:textId="77777777" w:rsidR="00C6783A" w:rsidRDefault="00C6783A" w:rsidP="00C6783A">
      <w:pPr>
        <w:rPr>
          <w:rFonts w:ascii="Times New Roman" w:hAnsi="Times New Roman" w:cs="Times New Roman"/>
        </w:rPr>
      </w:pPr>
    </w:p>
    <w:p w14:paraId="316BB26A" w14:textId="77777777" w:rsidR="00C6783A" w:rsidRDefault="00C6783A" w:rsidP="00C67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March 2018</w:t>
      </w:r>
    </w:p>
    <w:p w14:paraId="16C2C7F1" w14:textId="77777777" w:rsidR="006B2F86" w:rsidRPr="00E71FC3" w:rsidRDefault="00C678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0784E" w14:textId="77777777" w:rsidR="00C6783A" w:rsidRDefault="00C6783A" w:rsidP="00E71FC3">
      <w:r>
        <w:separator/>
      </w:r>
    </w:p>
  </w:endnote>
  <w:endnote w:type="continuationSeparator" w:id="0">
    <w:p w14:paraId="7D2C9E52" w14:textId="77777777" w:rsidR="00C6783A" w:rsidRDefault="00C678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EDE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D301B" w14:textId="77777777" w:rsidR="00C6783A" w:rsidRDefault="00C6783A" w:rsidP="00E71FC3">
      <w:r>
        <w:separator/>
      </w:r>
    </w:p>
  </w:footnote>
  <w:footnote w:type="continuationSeparator" w:id="0">
    <w:p w14:paraId="64B09411" w14:textId="77777777" w:rsidR="00C6783A" w:rsidRDefault="00C678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3A"/>
    <w:rsid w:val="001A7C09"/>
    <w:rsid w:val="00577BD5"/>
    <w:rsid w:val="00656CBA"/>
    <w:rsid w:val="006A1F77"/>
    <w:rsid w:val="00733BE7"/>
    <w:rsid w:val="00AB52E8"/>
    <w:rsid w:val="00B16D3F"/>
    <w:rsid w:val="00BB41AC"/>
    <w:rsid w:val="00C678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5D12C"/>
  <w15:chartTrackingRefBased/>
  <w15:docId w15:val="{049F5082-C4A4-48E8-B499-636D8C86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8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678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2018-03-31T18:42:00Z</dcterms:created>
  <dcterms:modified xsi:type="dcterms:W3CDTF">2018-03-31T18:43:00Z</dcterms:modified>
</cp:coreProperties>
</file>