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1D7C1" w14:textId="77777777" w:rsidR="00850E54" w:rsidRDefault="00850E54" w:rsidP="00850E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NUTFELD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42EFD46" w14:textId="77777777" w:rsidR="00850E54" w:rsidRDefault="00850E54" w:rsidP="00850E54">
      <w:pPr>
        <w:rPr>
          <w:rFonts w:ascii="Times New Roman" w:hAnsi="Times New Roman" w:cs="Times New Roman"/>
        </w:rPr>
      </w:pPr>
    </w:p>
    <w:p w14:paraId="59B7516D" w14:textId="77777777" w:rsidR="00850E54" w:rsidRDefault="00850E54" w:rsidP="00850E54">
      <w:pPr>
        <w:rPr>
          <w:rFonts w:ascii="Times New Roman" w:hAnsi="Times New Roman" w:cs="Times New Roman"/>
        </w:rPr>
      </w:pPr>
    </w:p>
    <w:p w14:paraId="68BBAB1F" w14:textId="77777777" w:rsidR="00850E54" w:rsidRDefault="00850E54" w:rsidP="00850E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Robert </w:t>
      </w:r>
      <w:proofErr w:type="spellStart"/>
      <w:r>
        <w:rPr>
          <w:rFonts w:ascii="Times New Roman" w:hAnsi="Times New Roman" w:cs="Times New Roman"/>
        </w:rPr>
        <w:t>Lambel</w:t>
      </w:r>
      <w:proofErr w:type="spellEnd"/>
      <w:r>
        <w:rPr>
          <w:rFonts w:ascii="Times New Roman" w:hAnsi="Times New Roman" w:cs="Times New Roman"/>
        </w:rPr>
        <w:t xml:space="preserve">(q.v.), John at </w:t>
      </w:r>
      <w:proofErr w:type="spellStart"/>
      <w:r>
        <w:rPr>
          <w:rFonts w:ascii="Times New Roman" w:hAnsi="Times New Roman" w:cs="Times New Roman"/>
        </w:rPr>
        <w:t>Hethe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Atyerde</w:t>
      </w:r>
      <w:proofErr w:type="spellEnd"/>
      <w:r>
        <w:rPr>
          <w:rFonts w:ascii="Times New Roman" w:hAnsi="Times New Roman" w:cs="Times New Roman"/>
        </w:rPr>
        <w:t>(q.v.)</w:t>
      </w:r>
    </w:p>
    <w:p w14:paraId="02A0AD04" w14:textId="77777777" w:rsidR="00850E54" w:rsidRDefault="00850E54" w:rsidP="00850E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made a plaint of trespass and taking against John </w:t>
      </w:r>
      <w:proofErr w:type="spellStart"/>
      <w:r>
        <w:rPr>
          <w:rFonts w:ascii="Times New Roman" w:hAnsi="Times New Roman" w:cs="Times New Roman"/>
        </w:rPr>
        <w:t>Harylden</w:t>
      </w:r>
      <w:proofErr w:type="spellEnd"/>
      <w:r>
        <w:rPr>
          <w:rFonts w:ascii="Times New Roman" w:hAnsi="Times New Roman" w:cs="Times New Roman"/>
        </w:rPr>
        <w:t>(q.v.), Thomas</w:t>
      </w:r>
    </w:p>
    <w:p w14:paraId="691A2361" w14:textId="77777777" w:rsidR="00850E54" w:rsidRDefault="00850E54" w:rsidP="00850E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Broker(q.v.) and John Couper(q.v.),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Oxted, Surrey.</w:t>
      </w:r>
    </w:p>
    <w:p w14:paraId="2ACC3189" w14:textId="77777777" w:rsidR="00850E54" w:rsidRDefault="00850E54" w:rsidP="00850E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74E3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6951175" w14:textId="77777777" w:rsidR="00850E54" w:rsidRDefault="00850E54" w:rsidP="00850E54">
      <w:pPr>
        <w:rPr>
          <w:rFonts w:ascii="Times New Roman" w:hAnsi="Times New Roman" w:cs="Times New Roman"/>
        </w:rPr>
      </w:pPr>
    </w:p>
    <w:p w14:paraId="4FCBBAA7" w14:textId="77777777" w:rsidR="00850E54" w:rsidRDefault="00850E54" w:rsidP="00850E54">
      <w:pPr>
        <w:rPr>
          <w:rFonts w:ascii="Times New Roman" w:hAnsi="Times New Roman" w:cs="Times New Roman"/>
        </w:rPr>
      </w:pPr>
    </w:p>
    <w:p w14:paraId="55C469F7" w14:textId="77777777" w:rsidR="00850E54" w:rsidRDefault="00850E54" w:rsidP="00850E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2018</w:t>
      </w:r>
    </w:p>
    <w:p w14:paraId="6217C1F0" w14:textId="77777777" w:rsidR="006B2F86" w:rsidRPr="00E71FC3" w:rsidRDefault="00850E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3CE62" w14:textId="77777777" w:rsidR="00850E54" w:rsidRDefault="00850E54" w:rsidP="00E71FC3">
      <w:r>
        <w:separator/>
      </w:r>
    </w:p>
  </w:endnote>
  <w:endnote w:type="continuationSeparator" w:id="0">
    <w:p w14:paraId="5612F4DE" w14:textId="77777777" w:rsidR="00850E54" w:rsidRDefault="00850E5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053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80C13" w14:textId="77777777" w:rsidR="00850E54" w:rsidRDefault="00850E54" w:rsidP="00E71FC3">
      <w:r>
        <w:separator/>
      </w:r>
    </w:p>
  </w:footnote>
  <w:footnote w:type="continuationSeparator" w:id="0">
    <w:p w14:paraId="193E7987" w14:textId="77777777" w:rsidR="00850E54" w:rsidRDefault="00850E5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E54"/>
    <w:rsid w:val="001A7C09"/>
    <w:rsid w:val="00577BD5"/>
    <w:rsid w:val="00656CBA"/>
    <w:rsid w:val="006A1F77"/>
    <w:rsid w:val="00733BE7"/>
    <w:rsid w:val="00850E5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29BCA"/>
  <w15:chartTrackingRefBased/>
  <w15:docId w15:val="{A426E63D-931B-45B2-9661-CDCD32B4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0E5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50E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2018-09-07T18:48:00Z</dcterms:created>
  <dcterms:modified xsi:type="dcterms:W3CDTF">2018-09-07T18:48:00Z</dcterms:modified>
</cp:coreProperties>
</file>