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982A7" w14:textId="77777777" w:rsidR="00B447CB" w:rsidRDefault="00B447CB" w:rsidP="00B447CB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NUTCOMBE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14:paraId="0AE6253A" w14:textId="77777777" w:rsidR="00B447CB" w:rsidRDefault="00B447CB" w:rsidP="00B447CB">
      <w:pPr>
        <w:rPr>
          <w:rFonts w:ascii="Times New Roman" w:hAnsi="Times New Roman" w:cs="Times New Roman"/>
        </w:rPr>
      </w:pPr>
    </w:p>
    <w:p w14:paraId="3A2ECC68" w14:textId="77777777" w:rsidR="00B447CB" w:rsidRDefault="00B447CB" w:rsidP="00B447CB">
      <w:pPr>
        <w:rPr>
          <w:rFonts w:ascii="Times New Roman" w:hAnsi="Times New Roman" w:cs="Times New Roman"/>
        </w:rPr>
      </w:pPr>
    </w:p>
    <w:p w14:paraId="30647D4F" w14:textId="77777777" w:rsidR="00B447CB" w:rsidRDefault="00B447CB" w:rsidP="00B447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forgery against William Hone of </w:t>
      </w:r>
      <w:proofErr w:type="spellStart"/>
      <w:r>
        <w:rPr>
          <w:rFonts w:ascii="Times New Roman" w:hAnsi="Times New Roman" w:cs="Times New Roman"/>
        </w:rPr>
        <w:t>Hockworthy</w:t>
      </w:r>
      <w:proofErr w:type="spellEnd"/>
      <w:r>
        <w:rPr>
          <w:rFonts w:ascii="Times New Roman" w:hAnsi="Times New Roman" w:cs="Times New Roman"/>
        </w:rPr>
        <w:t>, Devon(q.v.).</w:t>
      </w:r>
    </w:p>
    <w:p w14:paraId="1A281D23" w14:textId="77777777" w:rsidR="00B447CB" w:rsidRDefault="00B447CB" w:rsidP="00B447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FF28E9A" w14:textId="77777777" w:rsidR="00B447CB" w:rsidRDefault="00B447CB" w:rsidP="00B447CB">
      <w:pPr>
        <w:rPr>
          <w:rFonts w:ascii="Times New Roman" w:hAnsi="Times New Roman" w:cs="Times New Roman"/>
        </w:rPr>
      </w:pPr>
    </w:p>
    <w:p w14:paraId="675556FA" w14:textId="77777777" w:rsidR="00B447CB" w:rsidRDefault="00B447CB" w:rsidP="00B447CB">
      <w:pPr>
        <w:rPr>
          <w:rFonts w:ascii="Times New Roman" w:hAnsi="Times New Roman" w:cs="Times New Roman"/>
        </w:rPr>
      </w:pPr>
    </w:p>
    <w:p w14:paraId="4FF69507" w14:textId="77777777" w:rsidR="00B447CB" w:rsidRDefault="00B447CB" w:rsidP="00B447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July 2018</w:t>
      </w:r>
    </w:p>
    <w:p w14:paraId="00943F2A" w14:textId="77777777" w:rsidR="006B2F86" w:rsidRPr="00E71FC3" w:rsidRDefault="00B447CB" w:rsidP="00E71FC3">
      <w:pPr>
        <w:pStyle w:val="NoSpacing"/>
      </w:pPr>
    </w:p>
    <w:sectPr w:rsidR="006B2F86" w:rsidRPr="00E71FC3" w:rsidSect="00B447CB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15219" w14:textId="77777777" w:rsidR="00B447CB" w:rsidRDefault="00B447CB" w:rsidP="00E71FC3">
      <w:r>
        <w:separator/>
      </w:r>
    </w:p>
  </w:endnote>
  <w:endnote w:type="continuationSeparator" w:id="0">
    <w:p w14:paraId="55DC5DC0" w14:textId="77777777" w:rsidR="00B447CB" w:rsidRDefault="00B447C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1D0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7EACD" w14:textId="77777777" w:rsidR="00B447CB" w:rsidRDefault="00B447CB" w:rsidP="00E71FC3">
      <w:r>
        <w:separator/>
      </w:r>
    </w:p>
  </w:footnote>
  <w:footnote w:type="continuationSeparator" w:id="0">
    <w:p w14:paraId="3878ADB8" w14:textId="77777777" w:rsidR="00B447CB" w:rsidRDefault="00B447C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CB"/>
    <w:rsid w:val="001A7C09"/>
    <w:rsid w:val="00577BD5"/>
    <w:rsid w:val="00656CBA"/>
    <w:rsid w:val="006A1F77"/>
    <w:rsid w:val="00733BE7"/>
    <w:rsid w:val="00AB52E8"/>
    <w:rsid w:val="00B16D3F"/>
    <w:rsid w:val="00B447C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54338"/>
  <w15:chartTrackingRefBased/>
  <w15:docId w15:val="{688454C4-2BFC-4C02-AA04-B347CAC2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7C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47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2018-09-07T18:45:00Z</dcterms:created>
  <dcterms:modified xsi:type="dcterms:W3CDTF">2018-09-07T18:46:00Z</dcterms:modified>
</cp:coreProperties>
</file>