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473A1" w14:textId="77777777" w:rsidR="00DC6AED" w:rsidRDefault="00DC6AED" w:rsidP="00DC6A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Hugh NUTBROWN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3834C06E" w14:textId="05C6B6DA" w:rsidR="00DC6AED" w:rsidRDefault="00DC6AED" w:rsidP="00DC6A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Wykeham</w:t>
      </w:r>
      <w:r>
        <w:rPr>
          <w:rFonts w:ascii="Times New Roman" w:hAnsi="Times New Roman" w:cs="Times New Roman"/>
          <w:sz w:val="24"/>
          <w:szCs w:val="24"/>
        </w:rPr>
        <w:t xml:space="preserve"> Nunnery.</w:t>
      </w:r>
    </w:p>
    <w:p w14:paraId="5AC706BD" w14:textId="77777777" w:rsidR="00DC6AED" w:rsidRDefault="00DC6AED" w:rsidP="00DC6A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5A6524" w14:textId="77777777" w:rsidR="00DC6AED" w:rsidRDefault="00DC6AED" w:rsidP="00DC6A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E6DFCF" w14:textId="77777777" w:rsidR="00DC6AED" w:rsidRDefault="00DC6AED" w:rsidP="00DC6A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Dec.1484</w:t>
      </w:r>
      <w:r>
        <w:rPr>
          <w:rFonts w:ascii="Times New Roman" w:hAnsi="Times New Roman" w:cs="Times New Roman"/>
          <w:sz w:val="24"/>
          <w:szCs w:val="24"/>
        </w:rPr>
        <w:tab/>
        <w:t>He was ordained subdeacon in the conventual church of the Austin Friars at</w:t>
      </w:r>
    </w:p>
    <w:p w14:paraId="2224D7DA" w14:textId="77777777" w:rsidR="00DC6AED" w:rsidRDefault="00DC6AED" w:rsidP="00DC6A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York by William Egremont, Bishop of Dromore(q.v.).</w:t>
      </w:r>
    </w:p>
    <w:p w14:paraId="7A797CE4" w14:textId="77777777" w:rsidR="00DC6AED" w:rsidRDefault="00DC6AED" w:rsidP="00DC6A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p.101)</w:t>
      </w:r>
    </w:p>
    <w:p w14:paraId="21B92799" w14:textId="77777777" w:rsidR="00DC6AED" w:rsidRDefault="00DC6AED" w:rsidP="00DC6A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30DA4B" w14:textId="77777777" w:rsidR="00DC6AED" w:rsidRDefault="00DC6AED" w:rsidP="00DC6A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33548E" w14:textId="77777777" w:rsidR="00DC6AED" w:rsidRDefault="00DC6AED" w:rsidP="00DC6A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May 2021</w:t>
      </w:r>
    </w:p>
    <w:p w14:paraId="61BD0A89" w14:textId="343F6EE1" w:rsidR="00BA00AB" w:rsidRPr="00DC6AED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DC6AE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A5B0B2" w14:textId="77777777" w:rsidR="007D66D2" w:rsidRDefault="007D66D2" w:rsidP="009139A6">
      <w:r>
        <w:separator/>
      </w:r>
    </w:p>
  </w:endnote>
  <w:endnote w:type="continuationSeparator" w:id="0">
    <w:p w14:paraId="259A96B3" w14:textId="77777777" w:rsidR="007D66D2" w:rsidRDefault="007D66D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0FBC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640A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9490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A1358" w14:textId="77777777" w:rsidR="007D66D2" w:rsidRDefault="007D66D2" w:rsidP="009139A6">
      <w:r>
        <w:separator/>
      </w:r>
    </w:p>
  </w:footnote>
  <w:footnote w:type="continuationSeparator" w:id="0">
    <w:p w14:paraId="73C26B65" w14:textId="77777777" w:rsidR="007D66D2" w:rsidRDefault="007D66D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4D9D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45D6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207B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6D2"/>
    <w:rsid w:val="000666E0"/>
    <w:rsid w:val="002510B7"/>
    <w:rsid w:val="005C130B"/>
    <w:rsid w:val="007D66D2"/>
    <w:rsid w:val="00826F5C"/>
    <w:rsid w:val="009139A6"/>
    <w:rsid w:val="009448BB"/>
    <w:rsid w:val="00A3176C"/>
    <w:rsid w:val="00AE65F8"/>
    <w:rsid w:val="00BA00AB"/>
    <w:rsid w:val="00CB4ED9"/>
    <w:rsid w:val="00DC6AED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FE936"/>
  <w15:chartTrackingRefBased/>
  <w15:docId w15:val="{159717C8-2C6F-4526-83F8-C4E129D7C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183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2021-05-06T15:18:00Z</dcterms:created>
  <dcterms:modified xsi:type="dcterms:W3CDTF">2021-05-06T18:28:00Z</dcterms:modified>
</cp:coreProperties>
</file>