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78AA5" w14:textId="77777777" w:rsidR="007E28DA" w:rsidRDefault="007E28DA" w:rsidP="007E28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NUNWYKTHORNES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75CE9569" w14:textId="77777777" w:rsidR="007E28DA" w:rsidRDefault="007E28DA" w:rsidP="007E28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146C333" w14:textId="77777777" w:rsidR="007E28DA" w:rsidRDefault="007E28DA" w:rsidP="007E28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2BB3E49" w14:textId="77777777" w:rsidR="007E28DA" w:rsidRDefault="007E28DA" w:rsidP="007E28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Wanne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cutler(q.v.).</w:t>
      </w:r>
    </w:p>
    <w:p w14:paraId="445170A7" w14:textId="77777777" w:rsidR="007E28DA" w:rsidRDefault="007E28DA" w:rsidP="007E28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35B935C" w14:textId="77777777" w:rsidR="007E28DA" w:rsidRDefault="007E28DA" w:rsidP="007E28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B30D7FB" w14:textId="77777777" w:rsidR="007E28DA" w:rsidRDefault="007E28DA" w:rsidP="007E28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BDAB4CA" w14:textId="77777777" w:rsidR="007E28DA" w:rsidRDefault="007E28DA" w:rsidP="007E28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2022</w:t>
      </w:r>
    </w:p>
    <w:p w14:paraId="35622A4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13027" w14:textId="77777777" w:rsidR="007E28DA" w:rsidRDefault="007E28DA" w:rsidP="009139A6">
      <w:r>
        <w:separator/>
      </w:r>
    </w:p>
  </w:endnote>
  <w:endnote w:type="continuationSeparator" w:id="0">
    <w:p w14:paraId="28AE5F75" w14:textId="77777777" w:rsidR="007E28DA" w:rsidRDefault="007E28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D55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0FE0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498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D9927" w14:textId="77777777" w:rsidR="007E28DA" w:rsidRDefault="007E28DA" w:rsidP="009139A6">
      <w:r>
        <w:separator/>
      </w:r>
    </w:p>
  </w:footnote>
  <w:footnote w:type="continuationSeparator" w:id="0">
    <w:p w14:paraId="331A65AA" w14:textId="77777777" w:rsidR="007E28DA" w:rsidRDefault="007E28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3EF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BF7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B54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8DA"/>
    <w:rsid w:val="000666E0"/>
    <w:rsid w:val="002510B7"/>
    <w:rsid w:val="005C130B"/>
    <w:rsid w:val="007E28D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F6F15"/>
  <w15:chartTrackingRefBased/>
  <w15:docId w15:val="{57CDE1C1-6FED-4FDD-8765-5DD973B6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E28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2022-07-23T20:02:00Z</dcterms:created>
  <dcterms:modified xsi:type="dcterms:W3CDTF">2022-07-23T20:02:00Z</dcterms:modified>
</cp:coreProperties>
</file>