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B2391" w14:textId="77777777" w:rsidR="00DF17B8" w:rsidRDefault="00DF17B8" w:rsidP="00DF17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NUNTON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13605183" w14:textId="77777777" w:rsidR="00DF17B8" w:rsidRDefault="00DF17B8" w:rsidP="00DF17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Bristol. Merchant.</w:t>
      </w:r>
    </w:p>
    <w:p w14:paraId="7123CE47" w14:textId="77777777" w:rsidR="00DF17B8" w:rsidRDefault="00DF17B8" w:rsidP="00DF17B8">
      <w:pPr>
        <w:pStyle w:val="NoSpacing"/>
        <w:rPr>
          <w:rFonts w:cs="Times New Roman"/>
          <w:szCs w:val="24"/>
        </w:rPr>
      </w:pPr>
    </w:p>
    <w:p w14:paraId="05AD62C5" w14:textId="77777777" w:rsidR="00DF17B8" w:rsidRDefault="00DF17B8" w:rsidP="00DF17B8">
      <w:pPr>
        <w:pStyle w:val="NoSpacing"/>
        <w:rPr>
          <w:rFonts w:cs="Times New Roman"/>
          <w:szCs w:val="24"/>
        </w:rPr>
      </w:pPr>
    </w:p>
    <w:p w14:paraId="67B2E579" w14:textId="77777777" w:rsidR="00DF17B8" w:rsidRDefault="00DF17B8" w:rsidP="00DF17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Morteyn</w:t>
      </w:r>
      <w:proofErr w:type="spellEnd"/>
      <w:r>
        <w:rPr>
          <w:rFonts w:cs="Times New Roman"/>
          <w:szCs w:val="24"/>
        </w:rPr>
        <w:t xml:space="preserve"> of Gloucester, </w:t>
      </w:r>
    </w:p>
    <w:p w14:paraId="551A3EDA" w14:textId="77777777" w:rsidR="00DF17B8" w:rsidRDefault="00DF17B8" w:rsidP="00DF17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bladesmith(q.v.), William </w:t>
      </w:r>
      <w:proofErr w:type="spellStart"/>
      <w:r>
        <w:rPr>
          <w:rFonts w:cs="Times New Roman"/>
          <w:szCs w:val="24"/>
        </w:rPr>
        <w:t>Fursy</w:t>
      </w:r>
      <w:proofErr w:type="spellEnd"/>
      <w:r>
        <w:rPr>
          <w:rFonts w:cs="Times New Roman"/>
          <w:szCs w:val="24"/>
        </w:rPr>
        <w:t xml:space="preserve"> of Wiveliscombe, dyer(q.v.), and William</w:t>
      </w:r>
    </w:p>
    <w:p w14:paraId="6AEA209D" w14:textId="77777777" w:rsidR="00DF17B8" w:rsidRDefault="00DF17B8" w:rsidP="00DF17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Goldsmyth</w:t>
      </w:r>
      <w:proofErr w:type="spellEnd"/>
      <w:r>
        <w:rPr>
          <w:rFonts w:cs="Times New Roman"/>
          <w:szCs w:val="24"/>
        </w:rPr>
        <w:t xml:space="preserve"> of Leominster, goldsmith(q.v.).</w:t>
      </w:r>
    </w:p>
    <w:p w14:paraId="32F204B2" w14:textId="77777777" w:rsidR="00DF17B8" w:rsidRDefault="00DF17B8" w:rsidP="00DF17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1045A">
          <w:rPr>
            <w:rStyle w:val="Hyperlink"/>
            <w:rFonts w:cs="Times New Roman"/>
            <w:szCs w:val="24"/>
          </w:rPr>
          <w:t>https://waalt.uh.edu/index.php/CP40/618:_K-Z</w:t>
        </w:r>
      </w:hyperlink>
      <w:r>
        <w:rPr>
          <w:rFonts w:cs="Times New Roman"/>
          <w:szCs w:val="24"/>
        </w:rPr>
        <w:t xml:space="preserve"> )</w:t>
      </w:r>
    </w:p>
    <w:p w14:paraId="09AAFC9B" w14:textId="77777777" w:rsidR="00DF17B8" w:rsidRDefault="00DF17B8" w:rsidP="00DF17B8">
      <w:pPr>
        <w:pStyle w:val="NoSpacing"/>
        <w:rPr>
          <w:rFonts w:cs="Times New Roman"/>
          <w:szCs w:val="24"/>
        </w:rPr>
      </w:pPr>
    </w:p>
    <w:p w14:paraId="7FA974E9" w14:textId="77777777" w:rsidR="00DF17B8" w:rsidRDefault="00DF17B8" w:rsidP="00DF17B8">
      <w:pPr>
        <w:pStyle w:val="NoSpacing"/>
        <w:rPr>
          <w:rFonts w:cs="Times New Roman"/>
          <w:szCs w:val="24"/>
        </w:rPr>
      </w:pPr>
    </w:p>
    <w:p w14:paraId="22F70E1A" w14:textId="77777777" w:rsidR="00DF17B8" w:rsidRDefault="00DF17B8" w:rsidP="00DF17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March 2023</w:t>
      </w:r>
    </w:p>
    <w:p w14:paraId="208E8EF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C030C" w14:textId="77777777" w:rsidR="00DF17B8" w:rsidRDefault="00DF17B8" w:rsidP="009139A6">
      <w:r>
        <w:separator/>
      </w:r>
    </w:p>
  </w:endnote>
  <w:endnote w:type="continuationSeparator" w:id="0">
    <w:p w14:paraId="42310D8E" w14:textId="77777777" w:rsidR="00DF17B8" w:rsidRDefault="00DF17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3C5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5B4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B10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EAB97" w14:textId="77777777" w:rsidR="00DF17B8" w:rsidRDefault="00DF17B8" w:rsidP="009139A6">
      <w:r>
        <w:separator/>
      </w:r>
    </w:p>
  </w:footnote>
  <w:footnote w:type="continuationSeparator" w:id="0">
    <w:p w14:paraId="02191655" w14:textId="77777777" w:rsidR="00DF17B8" w:rsidRDefault="00DF17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3FF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6E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2AB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7B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F17B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1AA86"/>
  <w15:chartTrackingRefBased/>
  <w15:docId w15:val="{2C7F91D5-B796-4056-A1EC-B3CF3A9A6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F17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2023-03-20T09:29:00Z</dcterms:created>
  <dcterms:modified xsi:type="dcterms:W3CDTF">2023-03-20T09:29:00Z</dcterms:modified>
</cp:coreProperties>
</file>