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025B9" w14:textId="77777777" w:rsidR="00A57564" w:rsidRDefault="00A57564" w:rsidP="00A575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NUNNEY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fl.1468)</w:t>
      </w:r>
    </w:p>
    <w:p w14:paraId="39A3D19F" w14:textId="77777777" w:rsidR="00A57564" w:rsidRDefault="00A57564" w:rsidP="00A575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AD8911" w14:textId="77777777" w:rsidR="00A57564" w:rsidRDefault="00A57564" w:rsidP="00A575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7035E2" w14:textId="77777777" w:rsidR="00A57564" w:rsidRDefault="00A57564" w:rsidP="00A575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Jan.</w:t>
      </w:r>
      <w:r>
        <w:rPr>
          <w:rFonts w:ascii="Times New Roman" w:hAnsi="Times New Roman" w:cs="Times New Roman"/>
          <w:sz w:val="24"/>
          <w:szCs w:val="24"/>
        </w:rPr>
        <w:tab/>
        <w:t>1468</w:t>
      </w:r>
      <w:r>
        <w:rPr>
          <w:rFonts w:ascii="Times New Roman" w:hAnsi="Times New Roman" w:cs="Times New Roman"/>
          <w:sz w:val="24"/>
          <w:szCs w:val="24"/>
        </w:rPr>
        <w:tab/>
        <w:t xml:space="preserve">Agnes </w:t>
      </w:r>
      <w:proofErr w:type="spellStart"/>
      <w:r>
        <w:rPr>
          <w:rFonts w:ascii="Times New Roman" w:hAnsi="Times New Roman" w:cs="Times New Roman"/>
          <w:sz w:val="24"/>
          <w:szCs w:val="24"/>
        </w:rPr>
        <w:t>Saxmondham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Lowestoft</w:t>
      </w:r>
      <w:proofErr w:type="spellEnd"/>
      <w:r>
        <w:rPr>
          <w:rFonts w:ascii="Times New Roman" w:hAnsi="Times New Roman" w:cs="Times New Roman"/>
          <w:sz w:val="24"/>
          <w:szCs w:val="24"/>
        </w:rPr>
        <w:t>,  Suffolk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(q.v.), was pardoned for not </w:t>
      </w:r>
    </w:p>
    <w:p w14:paraId="53CFD75F" w14:textId="77777777" w:rsidR="00A57564" w:rsidRDefault="00A57564" w:rsidP="00A575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appearing to answer him, Henry Wyche of London(q.v.), John Ferrers(q.v.) </w:t>
      </w:r>
    </w:p>
    <w:p w14:paraId="67864129" w14:textId="77777777" w:rsidR="00A57564" w:rsidRDefault="00A57564" w:rsidP="00A575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Henry Heed(q.v.) touching a trespass.  </w:t>
      </w:r>
    </w:p>
    <w:p w14:paraId="247EA015" w14:textId="77777777" w:rsidR="00A57564" w:rsidRDefault="00A57564" w:rsidP="00A575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1467-77 p.6)</w:t>
      </w:r>
    </w:p>
    <w:p w14:paraId="28D00578" w14:textId="77777777" w:rsidR="00A57564" w:rsidRDefault="00A57564" w:rsidP="00A575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6E9D24" w14:textId="77777777" w:rsidR="00A57564" w:rsidRDefault="00A57564" w:rsidP="00A575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8F5208" w14:textId="77777777" w:rsidR="00A57564" w:rsidRDefault="00A57564" w:rsidP="00A575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April 2021</w:t>
      </w:r>
    </w:p>
    <w:p w14:paraId="1B74658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99F11" w14:textId="77777777" w:rsidR="00A57564" w:rsidRDefault="00A57564" w:rsidP="009139A6">
      <w:r>
        <w:separator/>
      </w:r>
    </w:p>
  </w:endnote>
  <w:endnote w:type="continuationSeparator" w:id="0">
    <w:p w14:paraId="2A69B8CB" w14:textId="77777777" w:rsidR="00A57564" w:rsidRDefault="00A575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BFD2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E660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5861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7E3B4" w14:textId="77777777" w:rsidR="00A57564" w:rsidRDefault="00A57564" w:rsidP="009139A6">
      <w:r>
        <w:separator/>
      </w:r>
    </w:p>
  </w:footnote>
  <w:footnote w:type="continuationSeparator" w:id="0">
    <w:p w14:paraId="367D65CE" w14:textId="77777777" w:rsidR="00A57564" w:rsidRDefault="00A575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42B1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D5A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100F4" w14:textId="77777777" w:rsidR="009139A6" w:rsidRDefault="009139A6">
    <w:pPr>
      <w:pStyle w:val="Header"/>
    </w:pPr>
  </w:p>
</w:hdr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2021-04-27T11:55:00Z</dcterms:created>
  <dcterms:modified xsi:type="dcterms:W3CDTF">2021-04-27T11:56:00Z</dcterms:modified>
</cp:coreProperties>
</file>