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C4E5D6" w14:textId="77777777" w:rsidR="00F836F5" w:rsidRDefault="00F836F5" w:rsidP="00F836F5">
      <w:pPr>
        <w:pStyle w:val="NoSpacing"/>
      </w:pPr>
      <w:r>
        <w:rPr>
          <w:u w:val="single"/>
        </w:rPr>
        <w:t>John NUNNE</w:t>
      </w:r>
      <w:r>
        <w:t xml:space="preserve">     (fl.1484)</w:t>
      </w:r>
    </w:p>
    <w:p w14:paraId="03B1EC68" w14:textId="77777777" w:rsidR="00F836F5" w:rsidRDefault="00F836F5" w:rsidP="00F836F5">
      <w:pPr>
        <w:pStyle w:val="NoSpacing"/>
      </w:pPr>
      <w:r>
        <w:t>of Yarmouth, Norfolk. Merchant.</w:t>
      </w:r>
    </w:p>
    <w:p w14:paraId="5BC704F5" w14:textId="77777777" w:rsidR="00F836F5" w:rsidRDefault="00F836F5" w:rsidP="00F836F5">
      <w:pPr>
        <w:pStyle w:val="NoSpacing"/>
      </w:pPr>
    </w:p>
    <w:p w14:paraId="7D16072A" w14:textId="77777777" w:rsidR="00F836F5" w:rsidRDefault="00F836F5" w:rsidP="00F836F5">
      <w:pPr>
        <w:pStyle w:val="NoSpacing"/>
      </w:pPr>
    </w:p>
    <w:p w14:paraId="511DC021" w14:textId="77777777" w:rsidR="00F836F5" w:rsidRDefault="00F836F5" w:rsidP="00F836F5">
      <w:pPr>
        <w:pStyle w:val="NoSpacing"/>
      </w:pPr>
      <w:r>
        <w:tab/>
        <w:t>1484</w:t>
      </w:r>
      <w:r>
        <w:tab/>
        <w:t>He was a defendant in a plaint of debt.</w:t>
      </w:r>
    </w:p>
    <w:p w14:paraId="7D60A526" w14:textId="0BE12154" w:rsidR="00F836F5" w:rsidRDefault="00F836F5" w:rsidP="00F836F5">
      <w:pPr>
        <w:pStyle w:val="NoSpacing"/>
      </w:pPr>
      <w:r>
        <w:tab/>
      </w:r>
      <w:r>
        <w:tab/>
      </w:r>
      <w:r w:rsidRPr="00F64E0A">
        <w:t>(</w:t>
      </w:r>
      <w:hyperlink r:id="rId6" w:history="1">
        <w:r w:rsidRPr="00F64E0A">
          <w:rPr>
            <w:rStyle w:val="Hyperlink"/>
          </w:rPr>
          <w:t>http://aalt.law.uh.edu/Indices/CP40Indices/CP40no888Pl.htm</w:t>
        </w:r>
      </w:hyperlink>
      <w:r w:rsidRPr="00F64E0A">
        <w:t>)</w:t>
      </w:r>
    </w:p>
    <w:p w14:paraId="5F88AB37" w14:textId="77777777" w:rsidR="00A84920" w:rsidRDefault="00A84920" w:rsidP="00A84920">
      <w:pPr>
        <w:pStyle w:val="NoSpacing"/>
        <w:ind w:firstLine="720"/>
      </w:pPr>
      <w:r>
        <w:t>1484</w:t>
      </w:r>
      <w:r>
        <w:tab/>
        <w:t xml:space="preserve">John </w:t>
      </w:r>
      <w:proofErr w:type="spellStart"/>
      <w:r>
        <w:t>Holer</w:t>
      </w:r>
      <w:proofErr w:type="spellEnd"/>
      <w:r>
        <w:t>(q.v.) brought a plaint of debt against him and 12 others.</w:t>
      </w:r>
    </w:p>
    <w:p w14:paraId="191D4941" w14:textId="77777777" w:rsidR="00A84920" w:rsidRDefault="00A84920" w:rsidP="00A84920">
      <w:pPr>
        <w:pStyle w:val="NoSpacing"/>
      </w:pPr>
      <w:r>
        <w:tab/>
      </w:r>
      <w:r>
        <w:tab/>
        <w:t>(</w:t>
      </w:r>
      <w:hyperlink r:id="rId7" w:history="1">
        <w:r w:rsidRPr="008F3FC4">
          <w:rPr>
            <w:rStyle w:val="Hyperlink"/>
          </w:rPr>
          <w:t>http://aalt.law.uh.edu/Indices/CP40Indices/CP40no888Pl.htm</w:t>
        </w:r>
      </w:hyperlink>
      <w:r>
        <w:t>)</w:t>
      </w:r>
    </w:p>
    <w:p w14:paraId="56C85C45" w14:textId="77777777" w:rsidR="00A84920" w:rsidRDefault="00A84920" w:rsidP="00F836F5">
      <w:pPr>
        <w:pStyle w:val="NoSpacing"/>
      </w:pPr>
    </w:p>
    <w:p w14:paraId="7FACA9F9" w14:textId="77777777" w:rsidR="00F836F5" w:rsidRDefault="00F836F5" w:rsidP="00F836F5">
      <w:pPr>
        <w:pStyle w:val="NoSpacing"/>
      </w:pPr>
    </w:p>
    <w:p w14:paraId="1E01A960" w14:textId="77777777" w:rsidR="00F836F5" w:rsidRDefault="00F836F5" w:rsidP="00F836F5">
      <w:pPr>
        <w:pStyle w:val="NoSpacing"/>
      </w:pPr>
    </w:p>
    <w:p w14:paraId="40CB7B5A" w14:textId="58FE6F95" w:rsidR="00F836F5" w:rsidRDefault="00F836F5" w:rsidP="00F836F5">
      <w:pPr>
        <w:pStyle w:val="NoSpacing"/>
      </w:pPr>
      <w:r>
        <w:t>15 April 2015</w:t>
      </w:r>
    </w:p>
    <w:p w14:paraId="340B82EB" w14:textId="5F431C73" w:rsidR="00A84920" w:rsidRDefault="00A84920" w:rsidP="00F836F5">
      <w:pPr>
        <w:pStyle w:val="NoSpacing"/>
      </w:pPr>
      <w:r>
        <w:t>24 September 2018</w:t>
      </w:r>
      <w:bookmarkStart w:id="0" w:name="_GoBack"/>
      <w:bookmarkEnd w:id="0"/>
    </w:p>
    <w:p w14:paraId="5947FD5E" w14:textId="77777777"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B013FB" w14:textId="77777777" w:rsidR="00F836F5" w:rsidRDefault="00F836F5" w:rsidP="00920DE3">
      <w:pPr>
        <w:spacing w:after="0" w:line="240" w:lineRule="auto"/>
      </w:pPr>
      <w:r>
        <w:separator/>
      </w:r>
    </w:p>
  </w:endnote>
  <w:endnote w:type="continuationSeparator" w:id="0">
    <w:p w14:paraId="17F6E1FE" w14:textId="77777777" w:rsidR="00F836F5" w:rsidRDefault="00F836F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48B078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83F56C" w14:textId="77777777" w:rsidR="00C009D8" w:rsidRPr="00C009D8" w:rsidRDefault="00C009D8">
    <w:pPr>
      <w:pStyle w:val="Footer"/>
    </w:pPr>
    <w:r>
      <w:t>Copyright I.S.Rogers 9 August 2013</w:t>
    </w:r>
  </w:p>
  <w:p w14:paraId="0E6AFBEA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E62C79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CFD88A" w14:textId="77777777" w:rsidR="00F836F5" w:rsidRDefault="00F836F5" w:rsidP="00920DE3">
      <w:pPr>
        <w:spacing w:after="0" w:line="240" w:lineRule="auto"/>
      </w:pPr>
      <w:r>
        <w:separator/>
      </w:r>
    </w:p>
  </w:footnote>
  <w:footnote w:type="continuationSeparator" w:id="0">
    <w:p w14:paraId="6D55392C" w14:textId="77777777" w:rsidR="00F836F5" w:rsidRDefault="00F836F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F87AF8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086BC7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804F75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36F5"/>
    <w:rsid w:val="00120749"/>
    <w:rsid w:val="00624CAE"/>
    <w:rsid w:val="00920DE3"/>
    <w:rsid w:val="00A84920"/>
    <w:rsid w:val="00C009D8"/>
    <w:rsid w:val="00CF53C8"/>
    <w:rsid w:val="00E47068"/>
    <w:rsid w:val="00F83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19F8CD"/>
  <w15:docId w15:val="{6866B6C2-5ABD-4EDF-9E00-21432CA31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nhideWhenUsed/>
    <w:rsid w:val="00F836F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2015-04-24T22:26:00Z</dcterms:created>
  <dcterms:modified xsi:type="dcterms:W3CDTF">2018-09-24T17:06:00Z</dcterms:modified>
</cp:coreProperties>
</file>