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34B27" w14:textId="77777777" w:rsidR="00E550BB" w:rsidRDefault="00E550BB" w:rsidP="00E550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NUNNE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6B16CE17" w14:textId="77777777" w:rsidR="00E550BB" w:rsidRDefault="00E550BB" w:rsidP="00E550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ED27AA" w14:textId="77777777" w:rsidR="00E550BB" w:rsidRDefault="00E550BB" w:rsidP="00E550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178064" w14:textId="77777777" w:rsidR="00E550BB" w:rsidRDefault="00E550BB" w:rsidP="00E550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>He made a plaint of trespass and contempt against John Warner of Wingfield,</w:t>
      </w:r>
    </w:p>
    <w:p w14:paraId="15A58227" w14:textId="77777777" w:rsidR="00E550BB" w:rsidRDefault="00E550BB" w:rsidP="00E550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Suffolk(q.v.),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Spych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Kenton(q.v.).</w:t>
      </w:r>
    </w:p>
    <w:p w14:paraId="097ED588" w14:textId="77777777" w:rsidR="00E550BB" w:rsidRDefault="00E550BB" w:rsidP="00E550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1D28132" w14:textId="77777777" w:rsidR="00E550BB" w:rsidRDefault="00E550BB" w:rsidP="00E550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B33D3E" w14:textId="77777777" w:rsidR="00E550BB" w:rsidRDefault="00E550BB" w:rsidP="00E550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416ACF" w14:textId="77777777" w:rsidR="00E550BB" w:rsidRDefault="00E550BB" w:rsidP="00E550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June 2022</w:t>
      </w:r>
    </w:p>
    <w:p w14:paraId="7BAE13B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3EDB4" w14:textId="77777777" w:rsidR="00E550BB" w:rsidRDefault="00E550BB" w:rsidP="009139A6">
      <w:r>
        <w:separator/>
      </w:r>
    </w:p>
  </w:endnote>
  <w:endnote w:type="continuationSeparator" w:id="0">
    <w:p w14:paraId="413F3597" w14:textId="77777777" w:rsidR="00E550BB" w:rsidRDefault="00E550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75A0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C817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D47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7D562" w14:textId="77777777" w:rsidR="00E550BB" w:rsidRDefault="00E550BB" w:rsidP="009139A6">
      <w:r>
        <w:separator/>
      </w:r>
    </w:p>
  </w:footnote>
  <w:footnote w:type="continuationSeparator" w:id="0">
    <w:p w14:paraId="3AC234C2" w14:textId="77777777" w:rsidR="00E550BB" w:rsidRDefault="00E550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785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350C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3E8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0B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550B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7B20E"/>
  <w15:chartTrackingRefBased/>
  <w15:docId w15:val="{90841CD1-92F9-4C9C-A29D-ABDC225E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550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2022-09-09T20:35:00Z</dcterms:created>
  <dcterms:modified xsi:type="dcterms:W3CDTF">2022-09-09T20:35:00Z</dcterms:modified>
</cp:coreProperties>
</file>