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D82A6" w14:textId="77777777" w:rsidR="002A3C9E" w:rsidRDefault="002A3C9E" w:rsidP="002A3C9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George NUNNE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fl.1473)</w:t>
      </w:r>
    </w:p>
    <w:p w14:paraId="5709F20B" w14:textId="77777777" w:rsidR="002A3C9E" w:rsidRDefault="002A3C9E" w:rsidP="002A3C9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Reach, Cambridgeshire.</w:t>
      </w:r>
    </w:p>
    <w:p w14:paraId="339784BC" w14:textId="77777777" w:rsidR="002A3C9E" w:rsidRDefault="002A3C9E" w:rsidP="002A3C9E">
      <w:pPr>
        <w:pStyle w:val="NoSpacing"/>
        <w:jc w:val="both"/>
        <w:rPr>
          <w:rFonts w:cs="Times New Roman"/>
          <w:szCs w:val="24"/>
          <w:lang w:val="en-GB"/>
        </w:rPr>
      </w:pPr>
    </w:p>
    <w:p w14:paraId="56CBF9FC" w14:textId="77777777" w:rsidR="002A3C9E" w:rsidRDefault="002A3C9E" w:rsidP="002A3C9E">
      <w:pPr>
        <w:pStyle w:val="NoSpacing"/>
        <w:jc w:val="both"/>
        <w:rPr>
          <w:rFonts w:cs="Times New Roman"/>
          <w:szCs w:val="24"/>
          <w:lang w:val="en-GB"/>
        </w:rPr>
      </w:pPr>
    </w:p>
    <w:p w14:paraId="6A4222A5" w14:textId="77777777" w:rsidR="002A3C9E" w:rsidRDefault="002A3C9E" w:rsidP="002A3C9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1473</w:t>
      </w:r>
      <w:r>
        <w:rPr>
          <w:rFonts w:cs="Times New Roman"/>
          <w:szCs w:val="24"/>
          <w:lang w:val="en-GB"/>
        </w:rPr>
        <w:tab/>
        <w:t xml:space="preserve">He made a plaint of debt against John </w:t>
      </w:r>
      <w:proofErr w:type="spellStart"/>
      <w:r>
        <w:rPr>
          <w:rFonts w:cs="Times New Roman"/>
          <w:szCs w:val="24"/>
          <w:lang w:val="en-GB"/>
        </w:rPr>
        <w:t>Cranefeld</w:t>
      </w:r>
      <w:proofErr w:type="spellEnd"/>
      <w:r>
        <w:rPr>
          <w:rFonts w:cs="Times New Roman"/>
          <w:szCs w:val="24"/>
          <w:lang w:val="en-GB"/>
        </w:rPr>
        <w:t xml:space="preserve"> of Walden, Essex(q.v.),</w:t>
      </w:r>
    </w:p>
    <w:p w14:paraId="0637F594" w14:textId="77777777" w:rsidR="002A3C9E" w:rsidRDefault="002A3C9E" w:rsidP="002A3C9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William Colyn of Bury </w:t>
      </w:r>
      <w:proofErr w:type="spellStart"/>
      <w:proofErr w:type="gramStart"/>
      <w:r>
        <w:rPr>
          <w:rFonts w:cs="Times New Roman"/>
          <w:szCs w:val="24"/>
          <w:lang w:val="en-GB"/>
        </w:rPr>
        <w:t>St.Edmunds</w:t>
      </w:r>
      <w:proofErr w:type="spellEnd"/>
      <w:proofErr w:type="gramEnd"/>
      <w:r>
        <w:rPr>
          <w:rFonts w:cs="Times New Roman"/>
          <w:szCs w:val="24"/>
          <w:lang w:val="en-GB"/>
        </w:rPr>
        <w:t xml:space="preserve">(q.v.) and William Parkyn of </w:t>
      </w:r>
    </w:p>
    <w:p w14:paraId="2BD4D5E1" w14:textId="77777777" w:rsidR="002A3C9E" w:rsidRDefault="002A3C9E" w:rsidP="002A3C9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proofErr w:type="spellStart"/>
      <w:r>
        <w:rPr>
          <w:rFonts w:cs="Times New Roman"/>
          <w:szCs w:val="24"/>
          <w:lang w:val="en-GB"/>
        </w:rPr>
        <w:t>Landwade</w:t>
      </w:r>
      <w:proofErr w:type="spellEnd"/>
      <w:r>
        <w:rPr>
          <w:rFonts w:cs="Times New Roman"/>
          <w:szCs w:val="24"/>
          <w:lang w:val="en-GB"/>
        </w:rPr>
        <w:t>(q.v.).</w:t>
      </w:r>
    </w:p>
    <w:p w14:paraId="1F1DEB89" w14:textId="77777777" w:rsidR="002A3C9E" w:rsidRDefault="002A3C9E" w:rsidP="002A3C9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9D63F7">
          <w:rPr>
            <w:rStyle w:val="Hyperlink"/>
            <w:rFonts w:cs="Times New Roman"/>
            <w:szCs w:val="24"/>
            <w:lang w:val="en-GB"/>
          </w:rPr>
          <w:t>https://waalt.uh.edu/index.php/IDXCP40no847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9E1B598" w14:textId="77777777" w:rsidR="002A3C9E" w:rsidRDefault="002A3C9E" w:rsidP="002A3C9E">
      <w:pPr>
        <w:pStyle w:val="NoSpacing"/>
        <w:jc w:val="both"/>
        <w:rPr>
          <w:rFonts w:cs="Times New Roman"/>
          <w:szCs w:val="24"/>
          <w:lang w:val="en-GB"/>
        </w:rPr>
      </w:pPr>
    </w:p>
    <w:p w14:paraId="4300655B" w14:textId="77777777" w:rsidR="002A3C9E" w:rsidRDefault="002A3C9E" w:rsidP="002A3C9E">
      <w:pPr>
        <w:pStyle w:val="NoSpacing"/>
        <w:jc w:val="both"/>
        <w:rPr>
          <w:rFonts w:cs="Times New Roman"/>
          <w:szCs w:val="24"/>
          <w:lang w:val="en-GB"/>
        </w:rPr>
      </w:pPr>
    </w:p>
    <w:p w14:paraId="013D256F" w14:textId="77777777" w:rsidR="002A3C9E" w:rsidRDefault="002A3C9E" w:rsidP="002A3C9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18 January 2024</w:t>
      </w:r>
    </w:p>
    <w:p w14:paraId="280AE3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A83F0" w14:textId="77777777" w:rsidR="002A3C9E" w:rsidRDefault="002A3C9E" w:rsidP="009139A6">
      <w:r>
        <w:separator/>
      </w:r>
    </w:p>
  </w:endnote>
  <w:endnote w:type="continuationSeparator" w:id="0">
    <w:p w14:paraId="7BBB3860" w14:textId="77777777" w:rsidR="002A3C9E" w:rsidRDefault="002A3C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705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10F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AC0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1B3A1" w14:textId="77777777" w:rsidR="002A3C9E" w:rsidRDefault="002A3C9E" w:rsidP="009139A6">
      <w:r>
        <w:separator/>
      </w:r>
    </w:p>
  </w:footnote>
  <w:footnote w:type="continuationSeparator" w:id="0">
    <w:p w14:paraId="795D5CA2" w14:textId="77777777" w:rsidR="002A3C9E" w:rsidRDefault="002A3C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341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55E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5F1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9E"/>
    <w:rsid w:val="000666E0"/>
    <w:rsid w:val="002510B7"/>
    <w:rsid w:val="002A3C9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B58E9"/>
  <w15:chartTrackingRefBased/>
  <w15:docId w15:val="{7F4F856B-E533-4BFD-83A0-1DA653D83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A3C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2024-01-24T21:26:00Z</dcterms:created>
  <dcterms:modified xsi:type="dcterms:W3CDTF">2024-01-24T21:26:00Z</dcterms:modified>
</cp:coreProperties>
</file>