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C2B18" w14:textId="77777777" w:rsidR="0034325B" w:rsidRDefault="0034325B" w:rsidP="003432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George NUNNE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71E221F" w14:textId="77777777" w:rsidR="0034325B" w:rsidRDefault="0034325B" w:rsidP="0034325B">
      <w:pPr>
        <w:rPr>
          <w:rFonts w:ascii="Times New Roman" w:hAnsi="Times New Roman" w:cs="Times New Roman"/>
        </w:rPr>
      </w:pPr>
    </w:p>
    <w:p w14:paraId="1A0FC70C" w14:textId="77777777" w:rsidR="0034325B" w:rsidRDefault="0034325B" w:rsidP="0034325B">
      <w:pPr>
        <w:rPr>
          <w:rFonts w:ascii="Times New Roman" w:hAnsi="Times New Roman" w:cs="Times New Roman"/>
        </w:rPr>
      </w:pPr>
    </w:p>
    <w:p w14:paraId="6A53CB48" w14:textId="77777777" w:rsidR="0034325B" w:rsidRDefault="0034325B" w:rsidP="003432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He, John Motte(q.v.) and John Ewen(q.v.) made a plaint of debt against John</w:t>
      </w:r>
    </w:p>
    <w:p w14:paraId="2BAA84A4" w14:textId="77777777" w:rsidR="0034325B" w:rsidRDefault="0034325B" w:rsidP="003432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Blaunche</w:t>
      </w:r>
      <w:proofErr w:type="spellEnd"/>
      <w:r>
        <w:rPr>
          <w:rFonts w:ascii="Times New Roman" w:hAnsi="Times New Roman" w:cs="Times New Roman"/>
        </w:rPr>
        <w:t xml:space="preserve"> of Lynn, Norfolk(q.v.).</w:t>
      </w:r>
    </w:p>
    <w:p w14:paraId="47AF483E" w14:textId="77777777" w:rsidR="0034325B" w:rsidRDefault="0034325B" w:rsidP="003432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A734300" w14:textId="77777777" w:rsidR="0034325B" w:rsidRDefault="0034325B" w:rsidP="0034325B">
      <w:pPr>
        <w:rPr>
          <w:rFonts w:ascii="Times New Roman" w:hAnsi="Times New Roman" w:cs="Times New Roman"/>
        </w:rPr>
      </w:pPr>
    </w:p>
    <w:p w14:paraId="22DE0DA0" w14:textId="77777777" w:rsidR="0034325B" w:rsidRDefault="0034325B" w:rsidP="0034325B">
      <w:pPr>
        <w:rPr>
          <w:rFonts w:ascii="Times New Roman" w:hAnsi="Times New Roman" w:cs="Times New Roman"/>
        </w:rPr>
      </w:pPr>
    </w:p>
    <w:p w14:paraId="3BBD7690" w14:textId="77777777" w:rsidR="0034325B" w:rsidRDefault="0034325B" w:rsidP="003432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June 2018</w:t>
      </w:r>
    </w:p>
    <w:p w14:paraId="15EA67A2" w14:textId="77777777" w:rsidR="006B2F86" w:rsidRPr="00E71FC3" w:rsidRDefault="003432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A4208" w14:textId="77777777" w:rsidR="0034325B" w:rsidRDefault="0034325B" w:rsidP="00E71FC3">
      <w:r>
        <w:separator/>
      </w:r>
    </w:p>
  </w:endnote>
  <w:endnote w:type="continuationSeparator" w:id="0">
    <w:p w14:paraId="1809B5D3" w14:textId="77777777" w:rsidR="0034325B" w:rsidRDefault="0034325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C71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664A7" w14:textId="77777777" w:rsidR="0034325B" w:rsidRDefault="0034325B" w:rsidP="00E71FC3">
      <w:r>
        <w:separator/>
      </w:r>
    </w:p>
  </w:footnote>
  <w:footnote w:type="continuationSeparator" w:id="0">
    <w:p w14:paraId="6DEB66CF" w14:textId="77777777" w:rsidR="0034325B" w:rsidRDefault="0034325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25B"/>
    <w:rsid w:val="001A7C09"/>
    <w:rsid w:val="0034325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2C99C"/>
  <w15:chartTrackingRefBased/>
  <w15:docId w15:val="{CAF2F48D-FE63-4AEA-A8C8-427DC9E5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325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2018-07-19T15:23:00Z</dcterms:created>
  <dcterms:modified xsi:type="dcterms:W3CDTF">2018-07-19T15:23:00Z</dcterms:modified>
</cp:coreProperties>
</file>