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F4A" w:rsidRDefault="00120F4A" w:rsidP="00120F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Agnes NUNNE</w:t>
      </w:r>
      <w:r>
        <w:rPr>
          <w:rFonts w:ascii="Times New Roman" w:hAnsi="Times New Roman" w:cs="Times New Roman"/>
          <w:sz w:val="24"/>
          <w:szCs w:val="24"/>
        </w:rPr>
        <w:t xml:space="preserve">      (fl.1439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120F4A" w:rsidRDefault="00120F4A" w:rsidP="00120F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0F4A" w:rsidRDefault="00120F4A" w:rsidP="00120F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0F4A" w:rsidRDefault="00120F4A" w:rsidP="00120F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George</w:t>
      </w:r>
      <w:r>
        <w:rPr>
          <w:rFonts w:ascii="Times New Roman" w:hAnsi="Times New Roman" w:cs="Times New Roman"/>
          <w:sz w:val="24"/>
          <w:szCs w:val="24"/>
        </w:rPr>
        <w:t>(q.v.)    (“Sudbury Wills” vol.1 p.70)</w:t>
      </w:r>
    </w:p>
    <w:p w:rsidR="00120F4A" w:rsidRDefault="00120F4A" w:rsidP="00120F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0F4A" w:rsidRDefault="00120F4A" w:rsidP="00120F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0F4A" w:rsidRDefault="00120F4A" w:rsidP="00120F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Feb.1439</w:t>
      </w:r>
      <w:r>
        <w:rPr>
          <w:rFonts w:ascii="Times New Roman" w:hAnsi="Times New Roman" w:cs="Times New Roman"/>
          <w:sz w:val="24"/>
          <w:szCs w:val="24"/>
        </w:rPr>
        <w:tab/>
        <w:t>John Leverich of Felsham, Suffolk(q.v.), made them executors of his</w:t>
      </w:r>
    </w:p>
    <w:p w:rsidR="00120F4A" w:rsidRDefault="00120F4A" w:rsidP="00120F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Will.  (ibid.)</w:t>
      </w:r>
    </w:p>
    <w:p w:rsidR="00120F4A" w:rsidRDefault="00120F4A" w:rsidP="00120F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0F4A" w:rsidRDefault="00120F4A" w:rsidP="00120F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0F4A" w:rsidRDefault="00120F4A" w:rsidP="00120F4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March 2016</w:t>
      </w:r>
      <w:bookmarkStart w:id="0" w:name="_GoBack"/>
      <w:bookmarkEnd w:id="0"/>
    </w:p>
    <w:p w:rsidR="006B2F86" w:rsidRPr="00120F4A" w:rsidRDefault="00120F4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120F4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0F4A" w:rsidRDefault="00120F4A" w:rsidP="00E71FC3">
      <w:pPr>
        <w:spacing w:after="0" w:line="240" w:lineRule="auto"/>
      </w:pPr>
      <w:r>
        <w:separator/>
      </w:r>
    </w:p>
  </w:endnote>
  <w:endnote w:type="continuationSeparator" w:id="0">
    <w:p w:rsidR="00120F4A" w:rsidRDefault="00120F4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0F4A" w:rsidRDefault="00120F4A" w:rsidP="00E71FC3">
      <w:pPr>
        <w:spacing w:after="0" w:line="240" w:lineRule="auto"/>
      </w:pPr>
      <w:r>
        <w:separator/>
      </w:r>
    </w:p>
  </w:footnote>
  <w:footnote w:type="continuationSeparator" w:id="0">
    <w:p w:rsidR="00120F4A" w:rsidRDefault="00120F4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F4A"/>
    <w:rsid w:val="00120F4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2F69A"/>
  <w15:chartTrackingRefBased/>
  <w15:docId w15:val="{D1CC6A30-6483-4F8A-850D-ED9EEC263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0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2016-03-23T20:09:00Z</dcterms:created>
  <dcterms:modified xsi:type="dcterms:W3CDTF">2016-03-23T20:10:00Z</dcterms:modified>
</cp:coreProperties>
</file>