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A6BB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NUNEMAN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1C4F43B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</w:p>
    <w:p w14:paraId="4BDA39ED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</w:p>
    <w:p w14:paraId="0DED0ACF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59C470ED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602D2A1C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Warwickshire, except </w:t>
      </w:r>
    </w:p>
    <w:p w14:paraId="3FB5513C" w14:textId="77777777" w:rsidR="00C527CA" w:rsidRDefault="00C527CA" w:rsidP="00C527C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Coventry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29FA3534" w14:textId="77777777" w:rsidR="00C527CA" w:rsidRDefault="00C527CA" w:rsidP="00C527C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7ED7CD86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</w:p>
    <w:p w14:paraId="37F49261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</w:p>
    <w:p w14:paraId="3CA06117" w14:textId="77777777" w:rsidR="00C527CA" w:rsidRDefault="00C527CA" w:rsidP="00C5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2021</w:t>
      </w:r>
    </w:p>
    <w:p w14:paraId="5B3883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D664A" w14:textId="77777777" w:rsidR="00C527CA" w:rsidRDefault="00C527CA" w:rsidP="009139A6">
      <w:r>
        <w:separator/>
      </w:r>
    </w:p>
  </w:endnote>
  <w:endnote w:type="continuationSeparator" w:id="0">
    <w:p w14:paraId="165A29EB" w14:textId="77777777" w:rsidR="00C527CA" w:rsidRDefault="00C527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82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F8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A7B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7A24F" w14:textId="77777777" w:rsidR="00C527CA" w:rsidRDefault="00C527CA" w:rsidP="009139A6">
      <w:r>
        <w:separator/>
      </w:r>
    </w:p>
  </w:footnote>
  <w:footnote w:type="continuationSeparator" w:id="0">
    <w:p w14:paraId="0AD87103" w14:textId="77777777" w:rsidR="00C527CA" w:rsidRDefault="00C527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0C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8E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D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C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27C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8C7E"/>
  <w15:chartTrackingRefBased/>
  <w15:docId w15:val="{F5624F43-67A9-4CC5-8376-0DA1D300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7C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2022-01-22T20:36:00Z</dcterms:created>
  <dcterms:modified xsi:type="dcterms:W3CDTF">2022-01-22T20:36:00Z</dcterms:modified>
</cp:coreProperties>
</file>