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A73EEB3" w14:textId="77777777" w:rsidR="008D6B80" w:rsidRDefault="008D6B80" w:rsidP="008D6B80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Robert NUNDY</w:t>
      </w:r>
      <w:r>
        <w:rPr>
          <w:rFonts w:ascii="Times New Roman" w:hAnsi="Times New Roman" w:cs="Times New Roman"/>
          <w:sz w:val="24"/>
          <w:szCs w:val="24"/>
        </w:rPr>
        <w:t xml:space="preserve"> 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fl.1440)</w:t>
      </w:r>
    </w:p>
    <w:p w14:paraId="1C9910A9" w14:textId="77777777" w:rsidR="008D6B80" w:rsidRDefault="008D6B80" w:rsidP="008D6B80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3720EFBF" w14:textId="77777777" w:rsidR="008D6B80" w:rsidRDefault="008D6B80" w:rsidP="008D6B80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059A4FC0" w14:textId="77777777" w:rsidR="008D6B80" w:rsidRDefault="008D6B80" w:rsidP="008D6B80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1440</w:t>
      </w:r>
      <w:r>
        <w:rPr>
          <w:rFonts w:ascii="Times New Roman" w:hAnsi="Times New Roman" w:cs="Times New Roman"/>
          <w:sz w:val="24"/>
          <w:szCs w:val="24"/>
        </w:rPr>
        <w:tab/>
        <w:t xml:space="preserve">He made a plaint of debt against John </w:t>
      </w:r>
      <w:proofErr w:type="spellStart"/>
      <w:r>
        <w:rPr>
          <w:rFonts w:ascii="Times New Roman" w:hAnsi="Times New Roman" w:cs="Times New Roman"/>
          <w:sz w:val="24"/>
          <w:szCs w:val="24"/>
        </w:rPr>
        <w:t>Somer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of Dover(q.v.) and four others.</w:t>
      </w:r>
    </w:p>
    <w:p w14:paraId="0BF238AB" w14:textId="77777777" w:rsidR="008D6B80" w:rsidRDefault="008D6B80" w:rsidP="008D6B80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hyperlink r:id="rId6" w:history="1">
        <w:r w:rsidRPr="008324C9">
          <w:rPr>
            <w:rStyle w:val="Hyperlink"/>
            <w:rFonts w:ascii="Times New Roman" w:hAnsi="Times New Roman" w:cs="Times New Roman"/>
            <w:sz w:val="24"/>
            <w:szCs w:val="24"/>
          </w:rPr>
          <w:t>http://aalt.law.uh.edu/Indices/CP40Indices/CP40no717/CP40no717Pl.htm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)</w:t>
      </w:r>
    </w:p>
    <w:p w14:paraId="6674A946" w14:textId="77777777" w:rsidR="008D6B80" w:rsidRDefault="008D6B80" w:rsidP="008D6B80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248EC244" w14:textId="77777777" w:rsidR="008D6B80" w:rsidRDefault="008D6B80" w:rsidP="008D6B80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13BF6A65" w14:textId="77777777" w:rsidR="008D6B80" w:rsidRDefault="008D6B80" w:rsidP="008D6B80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 August 2022</w:t>
      </w:r>
    </w:p>
    <w:p w14:paraId="6769E878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9F2AA50" w14:textId="77777777" w:rsidR="008D6B80" w:rsidRDefault="008D6B80" w:rsidP="009139A6">
      <w:r>
        <w:separator/>
      </w:r>
    </w:p>
  </w:endnote>
  <w:endnote w:type="continuationSeparator" w:id="0">
    <w:p w14:paraId="4302250F" w14:textId="77777777" w:rsidR="008D6B80" w:rsidRDefault="008D6B80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BE2F9B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6B1725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619874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50823BA" w14:textId="77777777" w:rsidR="008D6B80" w:rsidRDefault="008D6B80" w:rsidP="009139A6">
      <w:r>
        <w:separator/>
      </w:r>
    </w:p>
  </w:footnote>
  <w:footnote w:type="continuationSeparator" w:id="0">
    <w:p w14:paraId="76DA5AD7" w14:textId="77777777" w:rsidR="008D6B80" w:rsidRDefault="008D6B80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0D563F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A8EF08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25B1C2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6B80"/>
    <w:rsid w:val="000666E0"/>
    <w:rsid w:val="002510B7"/>
    <w:rsid w:val="005C130B"/>
    <w:rsid w:val="00826F5C"/>
    <w:rsid w:val="008D6B80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4EC7E60"/>
  <w15:chartTrackingRefBased/>
  <w15:docId w15:val="{5B307834-D615-4A30-8350-3DC97C7382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8D6B80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717/CP40no717Pl.htm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43</Words>
  <Characters>247</Characters>
  <Application>Microsoft Office Word</Application>
  <DocSecurity>0</DocSecurity>
  <Lines>2</Lines>
  <Paragraphs>1</Paragraphs>
  <ScaleCrop>false</ScaleCrop>
  <Company/>
  <LinksUpToDate>false</LinksUpToDate>
  <CharactersWithSpaces>289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2022-08-04T10:03:00Z</dcterms:created>
  <dcterms:modified xsi:type="dcterms:W3CDTF">2022-08-04T10:03:00Z</dcterms:modified>
</cp:coreProperties>
</file>