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9490F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2324A748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50323F09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919DB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1BB61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Brockdish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068E4365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p.155)</w:t>
      </w:r>
    </w:p>
    <w:p w14:paraId="1ABC344A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EB002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30E40" w14:textId="77777777" w:rsidR="006A2608" w:rsidRDefault="006A2608" w:rsidP="006A26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2021</w:t>
      </w:r>
    </w:p>
    <w:p w14:paraId="486C96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092A8" w14:textId="77777777" w:rsidR="006A2608" w:rsidRDefault="006A2608" w:rsidP="009139A6">
      <w:r>
        <w:separator/>
      </w:r>
    </w:p>
  </w:endnote>
  <w:endnote w:type="continuationSeparator" w:id="0">
    <w:p w14:paraId="1AD82ED4" w14:textId="77777777" w:rsidR="006A2608" w:rsidRDefault="006A26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F0D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1C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B0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083DF" w14:textId="77777777" w:rsidR="006A2608" w:rsidRDefault="006A2608" w:rsidP="009139A6">
      <w:r>
        <w:separator/>
      </w:r>
    </w:p>
  </w:footnote>
  <w:footnote w:type="continuationSeparator" w:id="0">
    <w:p w14:paraId="47BFE030" w14:textId="77777777" w:rsidR="006A2608" w:rsidRDefault="006A26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12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5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C4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08"/>
    <w:rsid w:val="000666E0"/>
    <w:rsid w:val="002510B7"/>
    <w:rsid w:val="005C130B"/>
    <w:rsid w:val="006A260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EB14"/>
  <w15:chartTrackingRefBased/>
  <w15:docId w15:val="{188524D3-DA90-423D-A50E-541DAD60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2021-05-21T21:07:00Z</dcterms:created>
  <dcterms:modified xsi:type="dcterms:W3CDTF">2021-05-21T21:08:00Z</dcterms:modified>
</cp:coreProperties>
</file>