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8939" w14:textId="77777777" w:rsidR="00391E6A" w:rsidRDefault="00391E6A" w:rsidP="0039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Ralph NUMARCHE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47624B7" w14:textId="77777777" w:rsidR="00391E6A" w:rsidRDefault="00391E6A" w:rsidP="0039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Nottinghamshire.</w:t>
      </w:r>
    </w:p>
    <w:p w14:paraId="636B49DF" w14:textId="77777777" w:rsidR="00391E6A" w:rsidRDefault="00391E6A" w:rsidP="00391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FDD9DA" w14:textId="77777777" w:rsidR="00391E6A" w:rsidRDefault="00391E6A" w:rsidP="00391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B364C" w14:textId="77777777" w:rsidR="00391E6A" w:rsidRDefault="00391E6A" w:rsidP="00391E6A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Nottinghamshire the tax of a fifteenth and a tenth granted to the King at the last Parliament.</w:t>
      </w:r>
    </w:p>
    <w:p w14:paraId="5B7EBAA1" w14:textId="77777777" w:rsidR="00391E6A" w:rsidRDefault="00391E6A" w:rsidP="0039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27CA9519" w14:textId="77777777" w:rsidR="00391E6A" w:rsidRDefault="00391E6A" w:rsidP="00391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C6950F" w14:textId="77777777" w:rsidR="00391E6A" w:rsidRDefault="00391E6A" w:rsidP="00391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512409" w14:textId="77777777" w:rsidR="00391E6A" w:rsidRDefault="00391E6A" w:rsidP="0039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2021</w:t>
      </w:r>
    </w:p>
    <w:p w14:paraId="2FC14C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71AA3" w14:textId="77777777" w:rsidR="00391E6A" w:rsidRDefault="00391E6A" w:rsidP="009139A6">
      <w:r>
        <w:separator/>
      </w:r>
    </w:p>
  </w:endnote>
  <w:endnote w:type="continuationSeparator" w:id="0">
    <w:p w14:paraId="529BCFDE" w14:textId="77777777" w:rsidR="00391E6A" w:rsidRDefault="00391E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8EB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E39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FDB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142C9" w14:textId="77777777" w:rsidR="00391E6A" w:rsidRDefault="00391E6A" w:rsidP="009139A6">
      <w:r>
        <w:separator/>
      </w:r>
    </w:p>
  </w:footnote>
  <w:footnote w:type="continuationSeparator" w:id="0">
    <w:p w14:paraId="51DFDBF1" w14:textId="77777777" w:rsidR="00391E6A" w:rsidRDefault="00391E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7FD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F6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2B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6A"/>
    <w:rsid w:val="000666E0"/>
    <w:rsid w:val="002510B7"/>
    <w:rsid w:val="00391E6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309CA"/>
  <w15:chartTrackingRefBased/>
  <w15:docId w15:val="{7C23ACDE-1525-4438-80A9-78374F89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2021-06-02T20:36:00Z</dcterms:created>
  <dcterms:modified xsi:type="dcterms:W3CDTF">2021-06-02T20:36:00Z</dcterms:modified>
</cp:coreProperties>
</file>