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6838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NULAND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0B5F70C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Humberston.</w:t>
      </w:r>
    </w:p>
    <w:p w14:paraId="3FD364DF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18CDD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5C990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BE25388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14AB676B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Lindesey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the city of Lincoln, the taxes of a fifteenth and a tenth.</w:t>
      </w:r>
    </w:p>
    <w:p w14:paraId="0EAB33A3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58E8BDCB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C5FCD2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0E998" w14:textId="77777777" w:rsidR="0029637E" w:rsidRDefault="0029637E" w:rsidP="002963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p w14:paraId="551D82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405F" w14:textId="77777777" w:rsidR="0029637E" w:rsidRDefault="0029637E" w:rsidP="009139A6">
      <w:r>
        <w:separator/>
      </w:r>
    </w:p>
  </w:endnote>
  <w:endnote w:type="continuationSeparator" w:id="0">
    <w:p w14:paraId="20DFD2D6" w14:textId="77777777" w:rsidR="0029637E" w:rsidRDefault="002963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42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FE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8A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10DD4" w14:textId="77777777" w:rsidR="0029637E" w:rsidRDefault="0029637E" w:rsidP="009139A6">
      <w:r>
        <w:separator/>
      </w:r>
    </w:p>
  </w:footnote>
  <w:footnote w:type="continuationSeparator" w:id="0">
    <w:p w14:paraId="5323F085" w14:textId="77777777" w:rsidR="0029637E" w:rsidRDefault="002963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D91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AED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9FA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7E"/>
    <w:rsid w:val="000666E0"/>
    <w:rsid w:val="002510B7"/>
    <w:rsid w:val="0029637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E624"/>
  <w15:chartTrackingRefBased/>
  <w15:docId w15:val="{1AD073D9-00D6-4AEC-8762-4B0A9405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2021-11-07T08:37:00Z</dcterms:created>
  <dcterms:modified xsi:type="dcterms:W3CDTF">2021-11-07T08:37:00Z</dcterms:modified>
</cp:coreProperties>
</file>