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864760" w14:textId="77777777" w:rsidR="00155664" w:rsidRDefault="00155664" w:rsidP="0015566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NUK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216CE314" w14:textId="77777777" w:rsidR="00155664" w:rsidRDefault="00155664" w:rsidP="0015566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Walberswick</w:t>
      </w:r>
      <w:proofErr w:type="spellEnd"/>
      <w:r>
        <w:rPr>
          <w:rFonts w:cs="Times New Roman"/>
          <w:szCs w:val="24"/>
        </w:rPr>
        <w:t>, Suffolk. Shipman.</w:t>
      </w:r>
    </w:p>
    <w:p w14:paraId="69502864" w14:textId="77777777" w:rsidR="00155664" w:rsidRDefault="00155664" w:rsidP="00155664">
      <w:pPr>
        <w:pStyle w:val="NoSpacing"/>
        <w:rPr>
          <w:rFonts w:cs="Times New Roman"/>
          <w:szCs w:val="24"/>
        </w:rPr>
      </w:pPr>
    </w:p>
    <w:p w14:paraId="432A7206" w14:textId="77777777" w:rsidR="00155664" w:rsidRDefault="00155664" w:rsidP="00155664">
      <w:pPr>
        <w:pStyle w:val="NoSpacing"/>
        <w:rPr>
          <w:rFonts w:cs="Times New Roman"/>
          <w:szCs w:val="24"/>
        </w:rPr>
      </w:pPr>
    </w:p>
    <w:p w14:paraId="4E652705" w14:textId="77777777" w:rsidR="00155664" w:rsidRDefault="00155664" w:rsidP="0015566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William </w:t>
      </w:r>
      <w:proofErr w:type="spellStart"/>
      <w:r>
        <w:rPr>
          <w:rFonts w:cs="Times New Roman"/>
          <w:szCs w:val="24"/>
        </w:rPr>
        <w:t>Pestell</w:t>
      </w:r>
      <w:proofErr w:type="spellEnd"/>
      <w:r>
        <w:rPr>
          <w:rFonts w:cs="Times New Roman"/>
          <w:szCs w:val="24"/>
        </w:rPr>
        <w:t xml:space="preserve">(q.v.) brought a plaint of debt against him and Andrew </w:t>
      </w:r>
      <w:proofErr w:type="spellStart"/>
      <w:r>
        <w:rPr>
          <w:rFonts w:cs="Times New Roman"/>
          <w:szCs w:val="24"/>
        </w:rPr>
        <w:t>Candeler</w:t>
      </w:r>
      <w:proofErr w:type="spellEnd"/>
    </w:p>
    <w:p w14:paraId="1996D8AA" w14:textId="77777777" w:rsidR="00155664" w:rsidRDefault="00155664" w:rsidP="0015566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of Sheringham, Norfolk(q.v.).</w:t>
      </w:r>
    </w:p>
    <w:p w14:paraId="4B02B02C" w14:textId="77777777" w:rsidR="00155664" w:rsidRDefault="00155664" w:rsidP="0015566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>
          <w:rPr>
            <w:rStyle w:val="Hyperlink"/>
            <w:rFonts w:cs="Times New Roman"/>
            <w:szCs w:val="24"/>
          </w:rPr>
          <w:t xml:space="preserve">http://aalt.law.uh.edu/Indices/CP40Indices/CP40no883Pl.htm  </w:t>
        </w:r>
      </w:hyperlink>
      <w:r>
        <w:rPr>
          <w:rFonts w:cs="Times New Roman"/>
          <w:szCs w:val="24"/>
        </w:rPr>
        <w:t>)</w:t>
      </w:r>
    </w:p>
    <w:p w14:paraId="412D6D96" w14:textId="77777777" w:rsidR="00155664" w:rsidRDefault="00155664" w:rsidP="00155664">
      <w:pPr>
        <w:pStyle w:val="NoSpacing"/>
        <w:rPr>
          <w:rFonts w:cs="Times New Roman"/>
          <w:szCs w:val="24"/>
        </w:rPr>
      </w:pPr>
    </w:p>
    <w:p w14:paraId="06D1F906" w14:textId="77777777" w:rsidR="00155664" w:rsidRDefault="00155664" w:rsidP="00155664">
      <w:pPr>
        <w:pStyle w:val="NoSpacing"/>
        <w:rPr>
          <w:rFonts w:cs="Times New Roman"/>
          <w:szCs w:val="24"/>
        </w:rPr>
      </w:pPr>
    </w:p>
    <w:p w14:paraId="404B1360" w14:textId="77777777" w:rsidR="00155664" w:rsidRDefault="00155664" w:rsidP="0015566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 January 2023</w:t>
      </w:r>
    </w:p>
    <w:p w14:paraId="07ADA59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CE1F76" w14:textId="77777777" w:rsidR="00155664" w:rsidRDefault="00155664" w:rsidP="009139A6">
      <w:r>
        <w:separator/>
      </w:r>
    </w:p>
  </w:endnote>
  <w:endnote w:type="continuationSeparator" w:id="0">
    <w:p w14:paraId="6019A32E" w14:textId="77777777" w:rsidR="00155664" w:rsidRDefault="0015566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95367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14BAB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9C88A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B72152" w14:textId="77777777" w:rsidR="00155664" w:rsidRDefault="00155664" w:rsidP="009139A6">
      <w:r>
        <w:separator/>
      </w:r>
    </w:p>
  </w:footnote>
  <w:footnote w:type="continuationSeparator" w:id="0">
    <w:p w14:paraId="541A2C99" w14:textId="77777777" w:rsidR="00155664" w:rsidRDefault="0015566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B1691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3E27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996C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664"/>
    <w:rsid w:val="000666E0"/>
    <w:rsid w:val="00155664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37CDE5"/>
  <w15:chartTrackingRefBased/>
  <w15:docId w15:val="{E963F9B4-D3BA-40B5-900B-893FE7256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5566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2023-02-18T22:07:00Z</dcterms:created>
  <dcterms:modified xsi:type="dcterms:W3CDTF">2023-02-18T22:07:00Z</dcterms:modified>
</cp:coreProperties>
</file>