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NUGATE</w:t>
      </w: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Snettisham</w:t>
      </w:r>
      <w:proofErr w:type="spellEnd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Norfolk. Yeoman.</w:t>
      </w: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Noke</w:t>
      </w:r>
      <w:proofErr w:type="spellEnd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trespass and taking animals against</w:t>
      </w: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 and John </w:t>
      </w:r>
      <w:proofErr w:type="spellStart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Arnald</w:t>
      </w:r>
      <w:proofErr w:type="spellEnd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Heacham</w:t>
      </w:r>
      <w:proofErr w:type="spellEnd"/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2008B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2008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008B" w:rsidRPr="0092008B" w:rsidRDefault="0092008B" w:rsidP="0092008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008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92008B" w:rsidRDefault="009200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2008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08B" w:rsidRDefault="0092008B" w:rsidP="00E71FC3">
      <w:pPr>
        <w:spacing w:after="0" w:line="240" w:lineRule="auto"/>
      </w:pPr>
      <w:r>
        <w:separator/>
      </w:r>
    </w:p>
  </w:endnote>
  <w:endnote w:type="continuationSeparator" w:id="0">
    <w:p w:rsidR="0092008B" w:rsidRDefault="009200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08B" w:rsidRDefault="0092008B" w:rsidP="00E71FC3">
      <w:pPr>
        <w:spacing w:after="0" w:line="240" w:lineRule="auto"/>
      </w:pPr>
      <w:r>
        <w:separator/>
      </w:r>
    </w:p>
  </w:footnote>
  <w:footnote w:type="continuationSeparator" w:id="0">
    <w:p w:rsidR="0092008B" w:rsidRDefault="009200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8B"/>
    <w:rsid w:val="009200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8DF1A8-BC1C-4B6F-BE5B-40BAF38F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00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2016-05-13T19:19:00Z</dcterms:created>
  <dcterms:modified xsi:type="dcterms:W3CDTF">2016-05-13T19:29:00Z</dcterms:modified>
</cp:coreProperties>
</file>