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E7804" w14:textId="77777777" w:rsidR="00350466" w:rsidRDefault="00350466" w:rsidP="003504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NUDYGATE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DF2658" w14:textId="77777777" w:rsidR="00350466" w:rsidRDefault="00350466" w:rsidP="00350466">
      <w:pPr>
        <w:rPr>
          <w:rFonts w:ascii="Times New Roman" w:hAnsi="Times New Roman" w:cs="Times New Roman"/>
        </w:rPr>
      </w:pPr>
    </w:p>
    <w:p w14:paraId="1FCEBF3C" w14:textId="77777777" w:rsidR="00350466" w:rsidRDefault="00350466" w:rsidP="00350466">
      <w:pPr>
        <w:rPr>
          <w:rFonts w:ascii="Times New Roman" w:hAnsi="Times New Roman" w:cs="Times New Roman"/>
        </w:rPr>
      </w:pPr>
    </w:p>
    <w:p w14:paraId="598B1C4A" w14:textId="77777777" w:rsidR="00350466" w:rsidRDefault="00350466" w:rsidP="00350466">
      <w:pPr>
        <w:rPr>
          <w:rFonts w:ascii="Times New Roman" w:hAnsi="Times New Roman" w:cs="Times New Roman"/>
        </w:rPr>
      </w:pPr>
    </w:p>
    <w:p w14:paraId="48C92543" w14:textId="77777777" w:rsidR="00350466" w:rsidRDefault="00350466" w:rsidP="003504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George Yong</w:t>
      </w:r>
    </w:p>
    <w:p w14:paraId="67A76822" w14:textId="77777777" w:rsidR="00350466" w:rsidRDefault="00350466" w:rsidP="003504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C52D6AA" w14:textId="77777777" w:rsidR="00350466" w:rsidRDefault="00350466" w:rsidP="00350466">
      <w:pPr>
        <w:rPr>
          <w:rFonts w:ascii="Times New Roman" w:hAnsi="Times New Roman" w:cs="Times New Roman"/>
        </w:rPr>
      </w:pPr>
    </w:p>
    <w:p w14:paraId="31020A54" w14:textId="77777777" w:rsidR="00350466" w:rsidRDefault="00350466" w:rsidP="00350466">
      <w:pPr>
        <w:rPr>
          <w:rFonts w:ascii="Times New Roman" w:hAnsi="Times New Roman" w:cs="Times New Roman"/>
        </w:rPr>
      </w:pPr>
    </w:p>
    <w:p w14:paraId="365318CD" w14:textId="77777777" w:rsidR="00350466" w:rsidRDefault="00350466" w:rsidP="003504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July 2018</w:t>
      </w:r>
    </w:p>
    <w:p w14:paraId="2CEB339C" w14:textId="77777777" w:rsidR="006B2F86" w:rsidRPr="00E71FC3" w:rsidRDefault="003504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BE6BE" w14:textId="77777777" w:rsidR="00350466" w:rsidRDefault="00350466" w:rsidP="00E71FC3">
      <w:r>
        <w:separator/>
      </w:r>
    </w:p>
  </w:endnote>
  <w:endnote w:type="continuationSeparator" w:id="0">
    <w:p w14:paraId="7BC15D59" w14:textId="77777777" w:rsidR="00350466" w:rsidRDefault="003504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E50E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C81C7" w14:textId="77777777" w:rsidR="00350466" w:rsidRDefault="00350466" w:rsidP="00E71FC3">
      <w:r>
        <w:separator/>
      </w:r>
    </w:p>
  </w:footnote>
  <w:footnote w:type="continuationSeparator" w:id="0">
    <w:p w14:paraId="3285D368" w14:textId="77777777" w:rsidR="00350466" w:rsidRDefault="003504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66"/>
    <w:rsid w:val="001A7C09"/>
    <w:rsid w:val="003504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56944"/>
  <w15:chartTrackingRefBased/>
  <w15:docId w15:val="{317D46BB-DE08-4B1D-A82F-98E62C4B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04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50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2018-09-07T18:44:00Z</dcterms:created>
  <dcterms:modified xsi:type="dcterms:W3CDTF">2018-09-07T18:44:00Z</dcterms:modified>
</cp:coreProperties>
</file>